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106A8" w14:textId="77777777" w:rsidR="00D30A84" w:rsidRDefault="00D30A84"/>
    <w:tbl>
      <w:tblPr>
        <w:tblpPr w:leftFromText="180" w:rightFromText="180" w:vertAnchor="text" w:tblpXSpec="center" w:tblpY="1"/>
        <w:tblOverlap w:val="never"/>
        <w:tblW w:w="16150" w:type="dxa"/>
        <w:tblLook w:val="0000" w:firstRow="0" w:lastRow="0" w:firstColumn="0" w:lastColumn="0" w:noHBand="0" w:noVBand="0"/>
      </w:tblPr>
      <w:tblGrid>
        <w:gridCol w:w="16150"/>
      </w:tblGrid>
      <w:tr w:rsidR="00D30A84" w14:paraId="14DC0FD3" w14:textId="77777777" w:rsidTr="005A4D05">
        <w:trPr>
          <w:trHeight w:val="570"/>
        </w:trPr>
        <w:tc>
          <w:tcPr>
            <w:tcW w:w="16150" w:type="dxa"/>
            <w:vAlign w:val="center"/>
          </w:tcPr>
          <w:p w14:paraId="31194E92" w14:textId="1493F319" w:rsidR="00D30A84" w:rsidRDefault="00D30A84" w:rsidP="00B80786">
            <w:pPr>
              <w:jc w:val="center"/>
              <w:rPr>
                <w:rFonts w:ascii="Arial" w:hAnsi="Arial" w:cs="Arial"/>
                <w:b/>
                <w:sz w:val="20"/>
                <w:szCs w:val="20"/>
              </w:rPr>
            </w:pPr>
          </w:p>
          <w:p w14:paraId="32E81453" w14:textId="25970F19" w:rsidR="00D30A84" w:rsidRDefault="007A01B8" w:rsidP="00F02F2F">
            <w:pPr>
              <w:tabs>
                <w:tab w:val="left" w:pos="8633"/>
              </w:tabs>
              <w:jc w:val="center"/>
              <w:rPr>
                <w:rFonts w:ascii="Arial" w:hAnsi="Arial" w:cs="Arial"/>
                <w:b/>
                <w:sz w:val="20"/>
                <w:szCs w:val="20"/>
              </w:rPr>
            </w:pPr>
            <w:r>
              <w:rPr>
                <w:rFonts w:ascii="Arial" w:hAnsi="Arial" w:cs="Arial"/>
                <w:b/>
                <w:noProof/>
                <w:sz w:val="20"/>
                <w:szCs w:val="20"/>
              </w:rPr>
              <w:drawing>
                <wp:inline distT="0" distB="0" distL="0" distR="0" wp14:anchorId="2F2AF85E" wp14:editId="45C96B10">
                  <wp:extent cx="8228571" cy="914286"/>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ner 2020 May-Jun.png"/>
                          <pic:cNvPicPr/>
                        </pic:nvPicPr>
                        <pic:blipFill>
                          <a:blip r:embed="rId6">
                            <a:extLst>
                              <a:ext uri="{28A0092B-C50C-407E-A947-70E740481C1C}">
                                <a14:useLocalDpi xmlns:a14="http://schemas.microsoft.com/office/drawing/2010/main" val="0"/>
                              </a:ext>
                            </a:extLst>
                          </a:blip>
                          <a:stretch>
                            <a:fillRect/>
                          </a:stretch>
                        </pic:blipFill>
                        <pic:spPr>
                          <a:xfrm>
                            <a:off x="0" y="0"/>
                            <a:ext cx="8228571" cy="914286"/>
                          </a:xfrm>
                          <a:prstGeom prst="rect">
                            <a:avLst/>
                          </a:prstGeom>
                        </pic:spPr>
                      </pic:pic>
                    </a:graphicData>
                  </a:graphic>
                </wp:inline>
              </w:drawing>
            </w:r>
          </w:p>
          <w:p w14:paraId="0C609377" w14:textId="77777777" w:rsidR="00D30A84" w:rsidRDefault="00D30A84" w:rsidP="00B80786">
            <w:pPr>
              <w:ind w:leftChars="600" w:left="1440" w:right="1440"/>
              <w:jc w:val="right"/>
              <w:rPr>
                <w:rFonts w:ascii="Arial" w:hAnsi="Arial" w:cs="Arial"/>
                <w:color w:val="006C00"/>
                <w:sz w:val="20"/>
                <w:szCs w:val="20"/>
              </w:rPr>
            </w:pPr>
          </w:p>
          <w:p w14:paraId="1AC3C8A5" w14:textId="6332DD82" w:rsidR="002E3005" w:rsidRPr="002E3005" w:rsidRDefault="00D30A84" w:rsidP="002E3005">
            <w:pPr>
              <w:ind w:left="1440" w:right="1440"/>
              <w:jc w:val="both"/>
              <w:rPr>
                <w:b/>
              </w:rPr>
            </w:pPr>
            <w:r w:rsidRPr="00CC247A">
              <w:rPr>
                <w:b/>
              </w:rPr>
              <w:t xml:space="preserve">Nano Brief </w:t>
            </w:r>
            <w:r w:rsidRPr="00647061">
              <w:object w:dxaOrig="5955" w:dyaOrig="45" w14:anchorId="0E14A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1.5pt" o:ole="">
                  <v:imagedata r:id="rId7" o:title=""/>
                </v:shape>
                <o:OLEObject Type="Embed" ProgID="PBrush" ShapeID="_x0000_i1025" DrawAspect="Content" ObjectID="_1655103945" r:id="rId8"/>
              </w:object>
            </w:r>
          </w:p>
          <w:p w14:paraId="29A0493E" w14:textId="77777777" w:rsidR="00363991" w:rsidRDefault="00363991" w:rsidP="003C2791">
            <w:pPr>
              <w:ind w:left="1440" w:right="1440"/>
              <w:jc w:val="both"/>
              <w:rPr>
                <w:color w:val="000000"/>
                <w:lang w:val="en"/>
              </w:rPr>
            </w:pPr>
          </w:p>
          <w:p w14:paraId="4B2D65CA" w14:textId="2A3CB45A" w:rsidR="00E123C2" w:rsidRDefault="00E123C2" w:rsidP="003C2791">
            <w:pPr>
              <w:ind w:left="1440" w:right="1440"/>
              <w:jc w:val="both"/>
              <w:rPr>
                <w:color w:val="000000"/>
                <w:lang w:val="en"/>
              </w:rPr>
            </w:pPr>
            <w:r w:rsidRPr="00E123C2">
              <w:rPr>
                <w:color w:val="000000"/>
                <w:lang w:val="en"/>
              </w:rPr>
              <w:t xml:space="preserve">Exponential Business and Technologies Company (Ebatco) is committed to providing a safe and healthy workplace for all our employees, customers and stakeholders. To ensure we have a safe and healthy workplace, we have developed </w:t>
            </w:r>
            <w:r>
              <w:rPr>
                <w:color w:val="000000"/>
                <w:lang w:val="en"/>
              </w:rPr>
              <w:t>a</w:t>
            </w:r>
            <w:r w:rsidRPr="00E123C2">
              <w:rPr>
                <w:color w:val="000000"/>
                <w:lang w:val="en"/>
              </w:rPr>
              <w:t xml:space="preserve"> COVID-19 Preparedness Plan in response to the COVID-19 pandemic. Management and employees are all responsible for implementing and following this plan. Our goal is to mitigate the potential for transmission of COVID-19 in our workplaces, communities and to our customers and stakeholders. </w:t>
            </w:r>
            <w:r>
              <w:rPr>
                <w:color w:val="000000"/>
                <w:lang w:val="en"/>
              </w:rPr>
              <w:t xml:space="preserve">Ebatco is an essential business during these highly unusual times and we </w:t>
            </w:r>
            <w:r w:rsidR="00FA2E5F">
              <w:rPr>
                <w:color w:val="000000"/>
                <w:lang w:val="en"/>
              </w:rPr>
              <w:t>will</w:t>
            </w:r>
            <w:r>
              <w:rPr>
                <w:color w:val="000000"/>
                <w:lang w:val="en"/>
              </w:rPr>
              <w:t xml:space="preserve"> continue operating at full capacity by complying with Phase III of Minnesota’s reopening plan.</w:t>
            </w:r>
          </w:p>
          <w:p w14:paraId="0BB50F5E" w14:textId="77777777" w:rsidR="00E123C2" w:rsidRDefault="00E123C2" w:rsidP="003C2791">
            <w:pPr>
              <w:ind w:left="1440" w:right="1440"/>
              <w:jc w:val="both"/>
              <w:rPr>
                <w:color w:val="000000"/>
                <w:lang w:val="en"/>
              </w:rPr>
            </w:pPr>
          </w:p>
          <w:p w14:paraId="3168B824" w14:textId="3D3E0E6F" w:rsidR="002E3005" w:rsidRDefault="00380C42" w:rsidP="00AE284E">
            <w:pPr>
              <w:ind w:left="1440" w:right="1440"/>
              <w:jc w:val="both"/>
              <w:rPr>
                <w:color w:val="000000"/>
                <w:lang w:val="en"/>
              </w:rPr>
            </w:pPr>
            <w:r>
              <w:rPr>
                <w:color w:val="000000"/>
                <w:lang w:val="en"/>
              </w:rPr>
              <w:t>Pending COVID-19,</w:t>
            </w:r>
            <w:r w:rsidR="00835528">
              <w:rPr>
                <w:color w:val="000000"/>
                <w:lang w:val="en"/>
              </w:rPr>
              <w:t xml:space="preserve"> Ebatco will have a booth at several upcoming seminars, society meetings, and trade shows w</w:t>
            </w:r>
            <w:r w:rsidR="008A6A6C">
              <w:rPr>
                <w:color w:val="000000"/>
                <w:lang w:val="en"/>
              </w:rPr>
              <w:t>ith more to be announced later.</w:t>
            </w:r>
          </w:p>
          <w:p w14:paraId="4CE7D6EA" w14:textId="77777777" w:rsidR="0077350C" w:rsidRDefault="0077350C" w:rsidP="00C348F4">
            <w:pPr>
              <w:ind w:right="1440"/>
              <w:jc w:val="both"/>
              <w:rPr>
                <w:color w:val="000000"/>
                <w:lang w:val="en"/>
              </w:rPr>
            </w:pPr>
          </w:p>
          <w:p w14:paraId="641B5083" w14:textId="332015CB" w:rsidR="001A48DF" w:rsidRDefault="001A48DF" w:rsidP="001A48DF">
            <w:pPr>
              <w:ind w:left="1440" w:right="1440"/>
              <w:jc w:val="both"/>
            </w:pPr>
            <w:r>
              <w:t xml:space="preserve">Ebatco will be exhibiting at </w:t>
            </w:r>
            <w:r w:rsidR="00587795">
              <w:t>the</w:t>
            </w:r>
            <w:r w:rsidR="00363991">
              <w:t>se</w:t>
            </w:r>
            <w:r w:rsidR="00587795">
              <w:t xml:space="preserve"> </w:t>
            </w:r>
            <w:r>
              <w:t>upcoming events:</w:t>
            </w:r>
          </w:p>
          <w:p w14:paraId="1B2B258E" w14:textId="77777777" w:rsidR="00C67B60" w:rsidRDefault="00C67B60" w:rsidP="001A48DF">
            <w:pPr>
              <w:ind w:left="1440" w:right="1440"/>
              <w:jc w:val="both"/>
            </w:pPr>
          </w:p>
          <w:p w14:paraId="1167EF18" w14:textId="70507B6E" w:rsidR="00315DBC" w:rsidRDefault="00315DBC" w:rsidP="0094661C">
            <w:pPr>
              <w:pStyle w:val="ListParagraph"/>
              <w:numPr>
                <w:ilvl w:val="0"/>
                <w:numId w:val="8"/>
              </w:numPr>
              <w:ind w:right="1440"/>
              <w:jc w:val="both"/>
              <w:rPr>
                <w:rFonts w:ascii="Times New Roman" w:hAnsi="Times New Roman"/>
                <w:sz w:val="24"/>
                <w:szCs w:val="24"/>
              </w:rPr>
            </w:pPr>
            <w:r>
              <w:rPr>
                <w:rFonts w:ascii="Times New Roman" w:hAnsi="Times New Roman"/>
                <w:sz w:val="24"/>
                <w:szCs w:val="24"/>
              </w:rPr>
              <w:t>September 14</w:t>
            </w:r>
            <w:r w:rsidRPr="00315DBC">
              <w:rPr>
                <w:rFonts w:ascii="Times New Roman" w:hAnsi="Times New Roman"/>
                <w:sz w:val="24"/>
                <w:szCs w:val="24"/>
                <w:vertAlign w:val="superscript"/>
              </w:rPr>
              <w:t>th</w:t>
            </w:r>
            <w:r>
              <w:rPr>
                <w:rFonts w:ascii="Times New Roman" w:hAnsi="Times New Roman"/>
                <w:sz w:val="24"/>
                <w:szCs w:val="24"/>
              </w:rPr>
              <w:t xml:space="preserve"> </w:t>
            </w:r>
            <w:r w:rsidRPr="0094661C">
              <w:rPr>
                <w:rFonts w:ascii="Times New Roman" w:hAnsi="Times New Roman"/>
                <w:sz w:val="24"/>
                <w:szCs w:val="24"/>
              </w:rPr>
              <w:t>–</w:t>
            </w:r>
            <w:r>
              <w:rPr>
                <w:rFonts w:ascii="Times New Roman" w:hAnsi="Times New Roman"/>
                <w:sz w:val="24"/>
                <w:szCs w:val="24"/>
              </w:rPr>
              <w:t xml:space="preserve"> 17</w:t>
            </w:r>
            <w:r w:rsidRPr="00315DBC">
              <w:rPr>
                <w:rFonts w:ascii="Times New Roman" w:hAnsi="Times New Roman"/>
                <w:sz w:val="24"/>
                <w:szCs w:val="24"/>
                <w:vertAlign w:val="superscript"/>
              </w:rPr>
              <w:t>th</w:t>
            </w:r>
            <w:r>
              <w:rPr>
                <w:rFonts w:ascii="Times New Roman" w:hAnsi="Times New Roman"/>
                <w:sz w:val="24"/>
                <w:szCs w:val="24"/>
              </w:rPr>
              <w:t xml:space="preserve">, IMAT 2020, </w:t>
            </w:r>
            <w:r w:rsidR="004D0092" w:rsidRPr="004D0092">
              <w:rPr>
                <w:rFonts w:ascii="Times New Roman" w:hAnsi="Times New Roman"/>
                <w:sz w:val="24"/>
                <w:szCs w:val="24"/>
              </w:rPr>
              <w:t>Booth #1</w:t>
            </w:r>
            <w:r w:rsidR="004D0092">
              <w:rPr>
                <w:rFonts w:ascii="Times New Roman" w:hAnsi="Times New Roman"/>
                <w:sz w:val="24"/>
                <w:szCs w:val="24"/>
              </w:rPr>
              <w:t>12</w:t>
            </w:r>
            <w:r w:rsidR="004D0092" w:rsidRPr="004D0092">
              <w:rPr>
                <w:rFonts w:ascii="Times New Roman" w:hAnsi="Times New Roman"/>
                <w:sz w:val="24"/>
                <w:szCs w:val="24"/>
              </w:rPr>
              <w:t>3</w:t>
            </w:r>
            <w:r w:rsidR="004D0092">
              <w:rPr>
                <w:rFonts w:ascii="Times New Roman" w:hAnsi="Times New Roman"/>
                <w:sz w:val="24"/>
                <w:szCs w:val="24"/>
              </w:rPr>
              <w:t xml:space="preserve">, </w:t>
            </w:r>
            <w:r>
              <w:rPr>
                <w:rFonts w:ascii="Times New Roman" w:hAnsi="Times New Roman"/>
                <w:sz w:val="24"/>
                <w:szCs w:val="24"/>
              </w:rPr>
              <w:t>Cleveland, OH</w:t>
            </w:r>
          </w:p>
          <w:p w14:paraId="6C2CFA87" w14:textId="5A56AC88" w:rsidR="00315DBC" w:rsidRDefault="00315DBC" w:rsidP="0094661C">
            <w:pPr>
              <w:pStyle w:val="ListParagraph"/>
              <w:numPr>
                <w:ilvl w:val="0"/>
                <w:numId w:val="8"/>
              </w:numPr>
              <w:ind w:right="1440"/>
              <w:jc w:val="both"/>
              <w:rPr>
                <w:rFonts w:ascii="Times New Roman" w:hAnsi="Times New Roman"/>
                <w:sz w:val="24"/>
                <w:szCs w:val="24"/>
              </w:rPr>
            </w:pPr>
            <w:r>
              <w:rPr>
                <w:rFonts w:ascii="Times New Roman" w:hAnsi="Times New Roman"/>
                <w:sz w:val="24"/>
                <w:szCs w:val="24"/>
              </w:rPr>
              <w:t>October</w:t>
            </w:r>
            <w:r w:rsidRPr="0094661C">
              <w:rPr>
                <w:rFonts w:ascii="Times New Roman" w:hAnsi="Times New Roman"/>
                <w:sz w:val="24"/>
                <w:szCs w:val="24"/>
              </w:rPr>
              <w:t xml:space="preserve"> </w:t>
            </w:r>
            <w:r>
              <w:rPr>
                <w:rFonts w:ascii="Times New Roman" w:hAnsi="Times New Roman"/>
                <w:sz w:val="24"/>
                <w:szCs w:val="24"/>
              </w:rPr>
              <w:t>27</w:t>
            </w:r>
            <w:r w:rsidRPr="00315DBC">
              <w:rPr>
                <w:rFonts w:ascii="Times New Roman" w:hAnsi="Times New Roman"/>
                <w:sz w:val="24"/>
                <w:szCs w:val="24"/>
                <w:vertAlign w:val="superscript"/>
              </w:rPr>
              <w:t>th</w:t>
            </w:r>
            <w:r w:rsidRPr="0094661C">
              <w:rPr>
                <w:rFonts w:ascii="Times New Roman" w:hAnsi="Times New Roman"/>
                <w:sz w:val="24"/>
                <w:szCs w:val="24"/>
              </w:rPr>
              <w:t xml:space="preserve"> – </w:t>
            </w:r>
            <w:r>
              <w:rPr>
                <w:rFonts w:ascii="Times New Roman" w:hAnsi="Times New Roman"/>
                <w:sz w:val="24"/>
                <w:szCs w:val="24"/>
              </w:rPr>
              <w:t>29</w:t>
            </w:r>
            <w:r w:rsidRPr="0094661C">
              <w:rPr>
                <w:rFonts w:ascii="Times New Roman" w:hAnsi="Times New Roman"/>
                <w:sz w:val="24"/>
                <w:szCs w:val="24"/>
                <w:vertAlign w:val="superscript"/>
              </w:rPr>
              <w:t>th</w:t>
            </w:r>
            <w:r w:rsidRPr="0094661C">
              <w:rPr>
                <w:rFonts w:ascii="Times New Roman" w:hAnsi="Times New Roman"/>
                <w:sz w:val="24"/>
                <w:szCs w:val="24"/>
              </w:rPr>
              <w:t xml:space="preserve">, </w:t>
            </w:r>
            <w:r>
              <w:rPr>
                <w:rFonts w:ascii="Times New Roman" w:hAnsi="Times New Roman"/>
                <w:sz w:val="24"/>
                <w:szCs w:val="24"/>
              </w:rPr>
              <w:t>MD&amp;M</w:t>
            </w:r>
            <w:r w:rsidRPr="0094661C">
              <w:rPr>
                <w:rFonts w:ascii="Times New Roman" w:hAnsi="Times New Roman"/>
                <w:sz w:val="24"/>
                <w:szCs w:val="24"/>
              </w:rPr>
              <w:t>,</w:t>
            </w:r>
            <w:r w:rsidR="004D0092">
              <w:t xml:space="preserve"> </w:t>
            </w:r>
            <w:r w:rsidR="004D0092" w:rsidRPr="004D0092">
              <w:rPr>
                <w:rFonts w:ascii="Times New Roman" w:hAnsi="Times New Roman"/>
                <w:sz w:val="24"/>
                <w:szCs w:val="24"/>
              </w:rPr>
              <w:t>Booth #</w:t>
            </w:r>
            <w:r w:rsidR="004D0092">
              <w:rPr>
                <w:rFonts w:ascii="Times New Roman" w:hAnsi="Times New Roman"/>
                <w:sz w:val="24"/>
                <w:szCs w:val="24"/>
              </w:rPr>
              <w:t>1340,</w:t>
            </w:r>
            <w:r w:rsidR="004D0092" w:rsidRPr="004D0092">
              <w:rPr>
                <w:rFonts w:ascii="Times New Roman" w:hAnsi="Times New Roman"/>
                <w:sz w:val="24"/>
                <w:szCs w:val="24"/>
              </w:rPr>
              <w:t xml:space="preserve"> </w:t>
            </w:r>
            <w:r>
              <w:rPr>
                <w:rFonts w:ascii="Times New Roman" w:hAnsi="Times New Roman"/>
                <w:sz w:val="24"/>
                <w:szCs w:val="24"/>
              </w:rPr>
              <w:t>Minneapolis</w:t>
            </w:r>
            <w:r w:rsidRPr="0094661C">
              <w:rPr>
                <w:rFonts w:ascii="Times New Roman" w:hAnsi="Times New Roman"/>
                <w:sz w:val="24"/>
                <w:szCs w:val="24"/>
              </w:rPr>
              <w:t xml:space="preserve"> Convention Center, </w:t>
            </w:r>
            <w:r>
              <w:rPr>
                <w:rFonts w:ascii="Times New Roman" w:hAnsi="Times New Roman"/>
                <w:sz w:val="24"/>
                <w:szCs w:val="24"/>
              </w:rPr>
              <w:t>Minneapolis, MN</w:t>
            </w:r>
          </w:p>
          <w:p w14:paraId="0B1CB217" w14:textId="54B04D7B" w:rsidR="00CE0D85" w:rsidRPr="0094661C" w:rsidRDefault="00CE0D85" w:rsidP="0094661C">
            <w:pPr>
              <w:pStyle w:val="ListParagraph"/>
              <w:numPr>
                <w:ilvl w:val="0"/>
                <w:numId w:val="8"/>
              </w:numPr>
              <w:ind w:right="1440"/>
              <w:jc w:val="both"/>
              <w:rPr>
                <w:rFonts w:ascii="Times New Roman" w:hAnsi="Times New Roman"/>
                <w:sz w:val="24"/>
                <w:szCs w:val="24"/>
              </w:rPr>
            </w:pPr>
            <w:r>
              <w:rPr>
                <w:rFonts w:ascii="Times New Roman" w:hAnsi="Times New Roman"/>
                <w:sz w:val="24"/>
                <w:szCs w:val="24"/>
              </w:rPr>
              <w:t>November 15</w:t>
            </w:r>
            <w:r w:rsidRPr="00CE0D85">
              <w:rPr>
                <w:rFonts w:ascii="Times New Roman" w:hAnsi="Times New Roman"/>
                <w:sz w:val="24"/>
                <w:szCs w:val="24"/>
                <w:vertAlign w:val="superscript"/>
              </w:rPr>
              <w:t>th</w:t>
            </w:r>
            <w:r w:rsidR="00C34A83">
              <w:rPr>
                <w:rFonts w:ascii="Times New Roman" w:hAnsi="Times New Roman"/>
                <w:sz w:val="24"/>
                <w:szCs w:val="24"/>
                <w:vertAlign w:val="superscript"/>
              </w:rPr>
              <w:t xml:space="preserve"> </w:t>
            </w:r>
            <w:r w:rsidR="00C34A83" w:rsidRPr="0094661C">
              <w:rPr>
                <w:rFonts w:ascii="Times New Roman" w:hAnsi="Times New Roman"/>
                <w:sz w:val="24"/>
                <w:szCs w:val="24"/>
              </w:rPr>
              <w:t>–</w:t>
            </w:r>
            <w:r w:rsidR="00C34A83">
              <w:rPr>
                <w:rFonts w:ascii="Times New Roman" w:hAnsi="Times New Roman"/>
                <w:sz w:val="24"/>
                <w:szCs w:val="24"/>
              </w:rPr>
              <w:t xml:space="preserve"> </w:t>
            </w:r>
            <w:r>
              <w:rPr>
                <w:rFonts w:ascii="Times New Roman" w:hAnsi="Times New Roman"/>
                <w:sz w:val="24"/>
                <w:szCs w:val="24"/>
              </w:rPr>
              <w:t>19</w:t>
            </w:r>
            <w:r w:rsidRPr="00CE0D85">
              <w:rPr>
                <w:rFonts w:ascii="Times New Roman" w:hAnsi="Times New Roman"/>
                <w:sz w:val="24"/>
                <w:szCs w:val="24"/>
                <w:vertAlign w:val="superscript"/>
              </w:rPr>
              <w:t>th</w:t>
            </w:r>
            <w:r>
              <w:rPr>
                <w:rFonts w:ascii="Times New Roman" w:hAnsi="Times New Roman"/>
                <w:sz w:val="24"/>
                <w:szCs w:val="24"/>
              </w:rPr>
              <w:t>, ISTFA 2020,</w:t>
            </w:r>
            <w:r w:rsidR="004D0092">
              <w:t xml:space="preserve"> </w:t>
            </w:r>
            <w:r w:rsidR="004D0092" w:rsidRPr="004D0092">
              <w:rPr>
                <w:rFonts w:ascii="Times New Roman" w:hAnsi="Times New Roman"/>
                <w:sz w:val="24"/>
                <w:szCs w:val="24"/>
              </w:rPr>
              <w:t>Booth #</w:t>
            </w:r>
            <w:r w:rsidR="004D0092">
              <w:rPr>
                <w:rFonts w:ascii="Times New Roman" w:hAnsi="Times New Roman"/>
                <w:sz w:val="24"/>
                <w:szCs w:val="24"/>
              </w:rPr>
              <w:t xml:space="preserve">819, </w:t>
            </w:r>
            <w:r>
              <w:rPr>
                <w:rFonts w:ascii="Times New Roman" w:hAnsi="Times New Roman"/>
                <w:sz w:val="24"/>
                <w:szCs w:val="24"/>
              </w:rPr>
              <w:t>Pasadena Convention Center, Pasadena, CA</w:t>
            </w:r>
          </w:p>
          <w:p w14:paraId="059D8ED2" w14:textId="602D2955" w:rsidR="001A48DF" w:rsidRDefault="001A48DF" w:rsidP="001A48DF">
            <w:pPr>
              <w:ind w:left="1440" w:right="1440"/>
              <w:jc w:val="both"/>
            </w:pPr>
            <w:r>
              <w:t xml:space="preserve">Please stop by our booth to discuss the incredible world of </w:t>
            </w:r>
            <w:r w:rsidR="00CC6F95">
              <w:t xml:space="preserve">surface sciences, nanotechnologies, </w:t>
            </w:r>
            <w:r>
              <w:t xml:space="preserve">nanomaterials, and nano/micro scale </w:t>
            </w:r>
            <w:r w:rsidR="00CC6F95">
              <w:t>material and device</w:t>
            </w:r>
            <w:r>
              <w:t xml:space="preserve"> characterization with our staff scientists. We hope to see you there!</w:t>
            </w:r>
          </w:p>
          <w:p w14:paraId="087CD014" w14:textId="77777777" w:rsidR="00194781" w:rsidRDefault="00194781" w:rsidP="00194781">
            <w:pPr>
              <w:ind w:left="1440" w:right="1440"/>
              <w:jc w:val="both"/>
            </w:pPr>
            <w:r>
              <w:t xml:space="preserve"> </w:t>
            </w:r>
          </w:p>
          <w:p w14:paraId="3747552D" w14:textId="77777777" w:rsidR="00D30A84" w:rsidRDefault="00D30A84" w:rsidP="00A0169B">
            <w:pPr>
              <w:ind w:left="1440" w:right="1440"/>
              <w:jc w:val="both"/>
            </w:pPr>
            <w:proofErr w:type="spellStart"/>
            <w:r w:rsidRPr="00CC247A">
              <w:rPr>
                <w:b/>
              </w:rPr>
              <w:t>Ebatco</w:t>
            </w:r>
            <w:proofErr w:type="spellEnd"/>
            <w:r w:rsidRPr="00CC247A">
              <w:rPr>
                <w:b/>
              </w:rPr>
              <w:t xml:space="preserve"> </w:t>
            </w:r>
            <w:r w:rsidRPr="00647061">
              <w:object w:dxaOrig="6375" w:dyaOrig="45" w14:anchorId="4A3DFDC4">
                <v:shape id="_x0000_i1026" type="#_x0000_t75" style="width:318.75pt;height:1.5pt" o:ole="">
                  <v:imagedata r:id="rId9" o:title=""/>
                </v:shape>
                <o:OLEObject Type="Embed" ProgID="PBrush" ShapeID="_x0000_i1026" DrawAspect="Content" ObjectID="_1655103946" r:id="rId10"/>
              </w:object>
            </w:r>
          </w:p>
          <w:p w14:paraId="26A61EAE" w14:textId="77777777" w:rsidR="00C20090" w:rsidRDefault="00C20090" w:rsidP="00623AF8">
            <w:pPr>
              <w:ind w:right="1462"/>
              <w:jc w:val="both"/>
            </w:pPr>
          </w:p>
          <w:p w14:paraId="181E2683" w14:textId="5463673F" w:rsidR="00623AF8" w:rsidRDefault="00623AF8" w:rsidP="00623AF8">
            <w:pPr>
              <w:ind w:left="1440" w:right="1440"/>
              <w:jc w:val="both"/>
            </w:pPr>
            <w:r>
              <w:t xml:space="preserve">As we continue to grow our </w:t>
            </w:r>
            <w:r w:rsidR="00B01480">
              <w:t>business,</w:t>
            </w:r>
            <w:r>
              <w:t xml:space="preserve"> we have hired on new talent to expand our marketing programs and streamline our office administration duties.  Please join us in welcoming the newest addition to the </w:t>
            </w:r>
            <w:proofErr w:type="spellStart"/>
            <w:r>
              <w:t>Ebatco</w:t>
            </w:r>
            <w:proofErr w:type="spellEnd"/>
            <w:r>
              <w:t xml:space="preserve"> team: Beth </w:t>
            </w:r>
            <w:proofErr w:type="spellStart"/>
            <w:r>
              <w:t>Kryzer</w:t>
            </w:r>
            <w:proofErr w:type="spellEnd"/>
            <w:r>
              <w:t>.</w:t>
            </w:r>
          </w:p>
          <w:p w14:paraId="57B827C9" w14:textId="77777777" w:rsidR="00623AF8" w:rsidRDefault="00623AF8" w:rsidP="00623AF8">
            <w:pPr>
              <w:ind w:left="1440" w:right="1440"/>
              <w:jc w:val="both"/>
            </w:pPr>
          </w:p>
          <w:p w14:paraId="4E16FD71" w14:textId="4EDB2CB3" w:rsidR="00231583" w:rsidRDefault="00623AF8" w:rsidP="00623AF8">
            <w:pPr>
              <w:ind w:left="1422" w:right="1462"/>
              <w:jc w:val="both"/>
            </w:pPr>
            <w:r>
              <w:t>Beth graduated from Eastern Michigan University with a Bachelor of Business Administration degree. Beth will be handling our clerical duties, answering phones, performing accounting tasks, and providing administrative support to our team.  She has worked in the finance area of Fortune 500 companies in the past, and is very happy and excited to become part of the Ebatco family.</w:t>
            </w:r>
          </w:p>
          <w:p w14:paraId="109DD8B1" w14:textId="77777777" w:rsidR="00380C42" w:rsidRDefault="00380C42" w:rsidP="00380C42">
            <w:pPr>
              <w:ind w:left="1422" w:right="1462"/>
              <w:jc w:val="both"/>
            </w:pPr>
          </w:p>
          <w:p w14:paraId="128EBCDE" w14:textId="77777777" w:rsidR="00380C42" w:rsidRDefault="00380C42" w:rsidP="00380C42">
            <w:pPr>
              <w:ind w:left="1422" w:right="1462"/>
              <w:jc w:val="both"/>
            </w:pPr>
          </w:p>
          <w:p w14:paraId="717EE02E" w14:textId="77777777" w:rsidR="00CE6D75" w:rsidRPr="00CE6D75" w:rsidRDefault="00D30A84" w:rsidP="00B7104C">
            <w:pPr>
              <w:ind w:left="1440" w:right="1458"/>
              <w:jc w:val="both"/>
              <w:rPr>
                <w:b/>
              </w:rPr>
            </w:pPr>
            <w:r w:rsidRPr="001C30A8">
              <w:rPr>
                <w:b/>
              </w:rPr>
              <w:t>Case Study</w:t>
            </w:r>
            <w:r w:rsidRPr="00CC247A">
              <w:t xml:space="preserve"> </w:t>
            </w:r>
            <w:r w:rsidR="00926266">
              <w:rPr>
                <w:noProof/>
              </w:rPr>
              <w:drawing>
                <wp:inline distT="0" distB="0" distL="0" distR="0" wp14:anchorId="473D3274" wp14:editId="11C55559">
                  <wp:extent cx="3762375" cy="28575"/>
                  <wp:effectExtent l="0" t="0" r="0" b="0"/>
                  <wp:docPr id="4" name="Picture 4" descr="Line -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 Case Stud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28575"/>
                          </a:xfrm>
                          <a:prstGeom prst="rect">
                            <a:avLst/>
                          </a:prstGeom>
                          <a:noFill/>
                          <a:ln>
                            <a:noFill/>
                          </a:ln>
                        </pic:spPr>
                      </pic:pic>
                    </a:graphicData>
                  </a:graphic>
                </wp:inline>
              </w:drawing>
            </w:r>
          </w:p>
          <w:p w14:paraId="2B6B3867" w14:textId="77777777" w:rsidR="00A659BC" w:rsidRPr="00A659BC" w:rsidRDefault="00A659BC" w:rsidP="00A659BC">
            <w:pPr>
              <w:ind w:left="1440" w:right="1440"/>
              <w:jc w:val="center"/>
              <w:rPr>
                <w:b/>
                <w:bCs/>
              </w:rPr>
            </w:pPr>
          </w:p>
          <w:p w14:paraId="5DF1C811" w14:textId="77777777" w:rsidR="00906B5C" w:rsidRDefault="00906B5C" w:rsidP="00906B5C">
            <w:pPr>
              <w:ind w:left="1422" w:right="1462"/>
              <w:jc w:val="center"/>
              <w:rPr>
                <w:b/>
                <w:sz w:val="28"/>
              </w:rPr>
            </w:pPr>
            <w:proofErr w:type="spellStart"/>
            <w:r>
              <w:rPr>
                <w:b/>
                <w:sz w:val="28"/>
              </w:rPr>
              <w:t>Nanohardness</w:t>
            </w:r>
            <w:proofErr w:type="spellEnd"/>
            <w:r>
              <w:rPr>
                <w:b/>
                <w:sz w:val="28"/>
              </w:rPr>
              <w:t xml:space="preserve"> and Elastic Modulus Depth Profiles of Solvent Soaked Polycarbonate</w:t>
            </w:r>
          </w:p>
          <w:p w14:paraId="1F9510A4" w14:textId="77777777" w:rsidR="00906B5C" w:rsidRDefault="00906B5C" w:rsidP="00906B5C">
            <w:pPr>
              <w:ind w:left="1422" w:right="1462"/>
            </w:pPr>
          </w:p>
          <w:p w14:paraId="34AC1C99" w14:textId="67604B49" w:rsidR="00906B5C" w:rsidRDefault="00906B5C" w:rsidP="00906B5C">
            <w:pPr>
              <w:ind w:left="1422" w:right="1462"/>
              <w:jc w:val="both"/>
            </w:pPr>
            <w:r>
              <w:t xml:space="preserve">Polymers are prized for their flexibility, high strength to weight ratio, and ability to form complex geometries. These traits have made them indispensable for products we use every day. </w:t>
            </w:r>
            <w:r w:rsidRPr="00167CCD">
              <w:t>However, these desirable properties present in the raw materials do not always make it to the final product</w:t>
            </w:r>
            <w:r>
              <w:t xml:space="preserve">.  Polymer properties are affected by processing methods, </w:t>
            </w:r>
            <w:r w:rsidRPr="00167CCD">
              <w:t>like</w:t>
            </w:r>
            <w:r>
              <w:t xml:space="preserve"> injection molding or compounding, and by environmental effects such as UV light radiation or solvent exposure. Thorough testing and investigation are necessary to ensure that polymers can withstand demanding usage such as high or frequent load bearing or unpredictable environmental exposure. </w:t>
            </w:r>
          </w:p>
          <w:p w14:paraId="49D1FC30" w14:textId="3672A6EA" w:rsidR="00906B5C" w:rsidRDefault="00906B5C" w:rsidP="00906B5C">
            <w:pPr>
              <w:ind w:left="1422" w:right="1462"/>
              <w:jc w:val="both"/>
            </w:pPr>
          </w:p>
          <w:p w14:paraId="17C498C7" w14:textId="4DB5A36D" w:rsidR="00906B5C" w:rsidRDefault="00906B5C" w:rsidP="00906B5C">
            <w:pPr>
              <w:ind w:left="1422" w:right="1462"/>
              <w:jc w:val="both"/>
            </w:pPr>
            <w:r>
              <w:t xml:space="preserve">Polymers like polycarbonate can swell or absorb surrounding fluid when immersed in a fluid for a prolonged period of time. Depending on the amount of swelling, the mechanical properties of the polymer can change dramatically. To quantify the effect of fluid absorption has on polycarbonate, three sample pieces of polycarbonate were soaked in different solvents while a fourth piece was kept dry as a control. The samples then underwent nanoindentation depth profiling testing using </w:t>
            </w:r>
            <w:proofErr w:type="spellStart"/>
            <w:r>
              <w:t>Ebatco’s</w:t>
            </w:r>
            <w:proofErr w:type="spellEnd"/>
            <w:r>
              <w:t xml:space="preserve"> G200 </w:t>
            </w:r>
            <w:proofErr w:type="spellStart"/>
            <w:r>
              <w:t>Nanoindenter</w:t>
            </w:r>
            <w:proofErr w:type="spellEnd"/>
            <w:r>
              <w:t xml:space="preserve">. An image of the G200’s main components is shown in Figure 1.  </w:t>
            </w:r>
          </w:p>
          <w:p w14:paraId="6ABD6860" w14:textId="77777777" w:rsidR="001623AE" w:rsidRDefault="001623AE" w:rsidP="00906B5C">
            <w:pPr>
              <w:ind w:left="1422" w:right="1462"/>
              <w:jc w:val="both"/>
            </w:pPr>
            <w:bookmarkStart w:id="0" w:name="_GoBack"/>
            <w:bookmarkEnd w:id="0"/>
          </w:p>
          <w:p w14:paraId="6C25CDE0" w14:textId="65B5A5D2" w:rsidR="00906B5C" w:rsidRDefault="005A4D05" w:rsidP="005A4D05">
            <w:pPr>
              <w:ind w:left="1422" w:right="1462"/>
              <w:jc w:val="center"/>
            </w:pPr>
            <w:r>
              <w:rPr>
                <w:noProof/>
              </w:rPr>
              <w:drawing>
                <wp:inline distT="0" distB="0" distL="0" distR="0" wp14:anchorId="04A766B9" wp14:editId="251C7D3B">
                  <wp:extent cx="2310765" cy="22009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765" cy="2200910"/>
                          </a:xfrm>
                          <a:prstGeom prst="rect">
                            <a:avLst/>
                          </a:prstGeom>
                          <a:noFill/>
                        </pic:spPr>
                      </pic:pic>
                    </a:graphicData>
                  </a:graphic>
                </wp:inline>
              </w:drawing>
            </w:r>
          </w:p>
          <w:p w14:paraId="01580470" w14:textId="38D44C4A" w:rsidR="00906B5C" w:rsidRDefault="005A4D05" w:rsidP="00906B5C">
            <w:pPr>
              <w:ind w:left="1422" w:right="1462"/>
              <w:jc w:val="both"/>
            </w:pPr>
            <w:r>
              <w:rPr>
                <w:noProof/>
              </w:rPr>
              <mc:AlternateContent>
                <mc:Choice Requires="wps">
                  <w:drawing>
                    <wp:anchor distT="0" distB="0" distL="114300" distR="114300" simplePos="0" relativeHeight="251657216" behindDoc="0" locked="0" layoutInCell="1" allowOverlap="1" wp14:anchorId="52071A1A" wp14:editId="0F23E86F">
                      <wp:simplePos x="0" y="0"/>
                      <wp:positionH relativeFrom="column">
                        <wp:posOffset>2931795</wp:posOffset>
                      </wp:positionH>
                      <wp:positionV relativeFrom="paragraph">
                        <wp:posOffset>-308610</wp:posOffset>
                      </wp:positionV>
                      <wp:extent cx="4276725" cy="323850"/>
                      <wp:effectExtent l="0" t="0" r="9525" b="0"/>
                      <wp:wrapTopAndBottom/>
                      <wp:docPr id="3" name="Text Box 3"/>
                      <wp:cNvGraphicFramePr/>
                      <a:graphic xmlns:a="http://schemas.openxmlformats.org/drawingml/2006/main">
                        <a:graphicData uri="http://schemas.microsoft.com/office/word/2010/wordprocessingShape">
                          <wps:wsp>
                            <wps:cNvSpPr txBox="1"/>
                            <wps:spPr>
                              <a:xfrm>
                                <a:off x="0" y="0"/>
                                <a:ext cx="4276725" cy="323850"/>
                              </a:xfrm>
                              <a:prstGeom prst="rect">
                                <a:avLst/>
                              </a:prstGeom>
                              <a:solidFill>
                                <a:schemeClr val="lt1"/>
                              </a:solidFill>
                              <a:ln w="6350">
                                <a:noFill/>
                              </a:ln>
                            </wps:spPr>
                            <wps:txbx>
                              <w:txbxContent>
                                <w:p w14:paraId="00961467" w14:textId="77777777" w:rsidR="00D12EDE" w:rsidRPr="00ED50A0" w:rsidRDefault="00D12EDE" w:rsidP="00D12EDE">
                                  <w:pPr>
                                    <w:jc w:val="center"/>
                                  </w:pPr>
                                  <w:r w:rsidRPr="00ED50A0">
                                    <w:t xml:space="preserve">Figure 1. G200 </w:t>
                                  </w:r>
                                  <w:proofErr w:type="spellStart"/>
                                  <w:r w:rsidRPr="00ED50A0">
                                    <w:t>Nanoindenter</w:t>
                                  </w:r>
                                  <w:proofErr w:type="spellEnd"/>
                                  <w:r w:rsidRPr="00ED50A0">
                                    <w:t xml:space="preserve"> inside its environmental enclosure.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30.85pt;margin-top:-24.3pt;width:336.7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" fillcolor="white [3201]" stroked="f" strokeweight=".5pt">
                      <v:textbox>
                        <w:txbxContent>
                          <w:p w14:paraId="00961467" w14:textId="77777777" w:rsidR="00D12EDE" w:rsidRPr="00ED50A0" w:rsidRDefault="00D12EDE" w:rsidP="00D12EDE">
                            <w:pPr>
                              <w:jc w:val="center"/>
                            </w:pPr>
                            <w:r w:rsidRPr="00ED50A0">
                              <w:t xml:space="preserve">Figure 1. G200 </w:t>
                            </w:r>
                            <w:proofErr w:type="spellStart"/>
                            <w:r w:rsidRPr="00ED50A0">
                              <w:t>Nanoindenter</w:t>
                            </w:r>
                            <w:proofErr w:type="spellEnd"/>
                            <w:r w:rsidRPr="00ED50A0">
                              <w:t xml:space="preserve"> inside its environmental enclosure.</w:t>
                            </w:r>
                          </w:p>
                        </w:txbxContent>
                      </v:textbox>
                      <w10:wrap type="topAndBottom"/>
                    </v:shape>
                  </w:pict>
                </mc:Fallback>
              </mc:AlternateContent>
            </w:r>
            <w:r w:rsidR="00906B5C">
              <w:t xml:space="preserve">The G200 </w:t>
            </w:r>
            <w:proofErr w:type="spellStart"/>
            <w:r w:rsidR="00906B5C">
              <w:t>Nanoindenter</w:t>
            </w:r>
            <w:proofErr w:type="spellEnd"/>
            <w:r w:rsidR="00906B5C">
              <w:t xml:space="preserve"> is capable of performing quasi-static nanoindentation as well as a dynamic nanoindentation using a technique called Continuous Stiffness Measurement (CSM). In quasi-static nanoindentation, contact stiffness at the maximum depth is calculated and mechanical properties such as Young’s Modulus and </w:t>
            </w:r>
            <w:proofErr w:type="spellStart"/>
            <w:r w:rsidR="00906B5C">
              <w:t>nanohardness</w:t>
            </w:r>
            <w:proofErr w:type="spellEnd"/>
            <w:r w:rsidR="00906B5C">
              <w:t xml:space="preserve"> can be determined using the well-established Oliver &amp; Pharr Method. In dynamic nanoindentation tests, the CSM technique allows for continuous measurements of contact stiffness as the displacement increases, which allows for mechanical property depth profiling testing at much faster speeds than the quasi-static nanoindentation approach. </w:t>
            </w:r>
          </w:p>
          <w:p w14:paraId="28AEEC1E" w14:textId="73DDC297" w:rsidR="00906B5C" w:rsidRDefault="00906B5C" w:rsidP="005A4D05">
            <w:pPr>
              <w:ind w:right="1462"/>
            </w:pPr>
          </w:p>
          <w:p w14:paraId="59A513EA" w14:textId="60A5199B" w:rsidR="00906B5C" w:rsidRDefault="00906B5C" w:rsidP="00906B5C">
            <w:pPr>
              <w:ind w:left="1422" w:right="1462"/>
              <w:jc w:val="both"/>
            </w:pPr>
            <w:r>
              <w:t xml:space="preserve">In this study, the effects of exposure to different solvents on the mechanical properties of polycarbonate were investigated using the CSM technique. One sample was tested as-received, while three other samples were tested after having been soaked for 96 hours in water, denatured alcohol, and acetone respectively.  To obtain the Young’s Modulus from nanoindentation data, a Poisson ratio of 0.37 was assumed for all polycarbonate samples. Figure 2 shows the </w:t>
            </w:r>
            <w:proofErr w:type="spellStart"/>
            <w:r>
              <w:t>nanohardness</w:t>
            </w:r>
            <w:proofErr w:type="spellEnd"/>
            <w:r>
              <w:t xml:space="preserve"> and Young’s Modulus depth profiles.</w:t>
            </w:r>
          </w:p>
          <w:p w14:paraId="2CF9D542" w14:textId="5FF7AFD3" w:rsidR="00906B5C" w:rsidRDefault="00906B5C" w:rsidP="00906B5C">
            <w:pPr>
              <w:ind w:left="1422" w:right="1462"/>
              <w:jc w:val="both"/>
            </w:pPr>
          </w:p>
          <w:p w14:paraId="07770DA9" w14:textId="4CDE5766" w:rsidR="00906B5C" w:rsidRPr="002B13D4" w:rsidRDefault="00906B5C" w:rsidP="00906B5C">
            <w:pPr>
              <w:ind w:left="1422" w:right="1462"/>
              <w:jc w:val="both"/>
            </w:pPr>
            <w:r>
              <w:t xml:space="preserve">It can be seen that the </w:t>
            </w:r>
            <w:proofErr w:type="spellStart"/>
            <w:r>
              <w:t>nanohardness</w:t>
            </w:r>
            <w:proofErr w:type="spellEnd"/>
            <w:r>
              <w:t xml:space="preserve"> and Young’s Modulus values of the solvent-soaked samples were significantly lower than that of the control sample.  Softening and reduction of the mechanical strength in polymers is a known effect of solvent absorption. Absorbed solvent molecules push the polymer chains apart and weaken the bonding between them.  Further, the hardness and modulus exhibit lower values at the surfaces of the samples and reach plateaus around 2 </w:t>
            </w:r>
            <w:proofErr w:type="spellStart"/>
            <w:r>
              <w:t>μm</w:t>
            </w:r>
            <w:proofErr w:type="spellEnd"/>
            <w:r>
              <w:t xml:space="preserve"> displacement.  This indicates the surface of the samples absorbed significantly more solvent than the inner portions.  The plateaued values of the mechanical properties suggest differences in the levels of interaction between solvent and polycarbonate molecules.  Acetone was found to have the strongest interaction with polycarbonate, followed by alcohol and water. </w:t>
            </w:r>
          </w:p>
          <w:p w14:paraId="7D53C736" w14:textId="77777777" w:rsidR="00906B5C" w:rsidRDefault="00906B5C" w:rsidP="00906B5C">
            <w:pPr>
              <w:ind w:left="1422" w:right="1462"/>
              <w:jc w:val="both"/>
            </w:pPr>
          </w:p>
          <w:p w14:paraId="120E5303" w14:textId="77777777" w:rsidR="00906B5C" w:rsidRDefault="00906B5C" w:rsidP="00906B5C">
            <w:pPr>
              <w:ind w:left="1422" w:right="1462"/>
              <w:jc w:val="center"/>
            </w:pPr>
            <w:r>
              <w:rPr>
                <w:noProof/>
              </w:rPr>
              <w:drawing>
                <wp:inline distT="0" distB="0" distL="0" distR="0" wp14:anchorId="746ACC0A" wp14:editId="4022A14E">
                  <wp:extent cx="4754880" cy="2381693"/>
                  <wp:effectExtent l="0" t="0" r="7620" b="0"/>
                  <wp:docPr id="5"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54D8835-EEAC-4117-BA14-2A338446E0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935F40" w14:textId="77777777" w:rsidR="00906B5C" w:rsidRDefault="00906B5C" w:rsidP="00906B5C">
            <w:pPr>
              <w:ind w:left="1422" w:right="1462"/>
              <w:jc w:val="center"/>
            </w:pPr>
            <w:r>
              <w:rPr>
                <w:noProof/>
              </w:rPr>
              <w:drawing>
                <wp:inline distT="0" distB="0" distL="0" distR="0" wp14:anchorId="0B9308FA" wp14:editId="22CC17EB">
                  <wp:extent cx="4754880" cy="2377440"/>
                  <wp:effectExtent l="0" t="0" r="7620" b="381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595DDCB-E0AE-422C-B00D-6684C775D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B9E6D4" w14:textId="77777777" w:rsidR="00906B5C" w:rsidRPr="004A18FB" w:rsidRDefault="00906B5C" w:rsidP="00906B5C">
            <w:pPr>
              <w:ind w:left="1422" w:right="1462"/>
              <w:jc w:val="center"/>
            </w:pPr>
            <w:r>
              <w:t xml:space="preserve">Figure 2. </w:t>
            </w:r>
            <w:proofErr w:type="spellStart"/>
            <w:r>
              <w:t>Nanohardness</w:t>
            </w:r>
            <w:proofErr w:type="spellEnd"/>
            <w:r>
              <w:t xml:space="preserve"> (top) and Young’s Modulus (bottom) of </w:t>
            </w:r>
            <w:proofErr w:type="spellStart"/>
            <w:r>
              <w:t>unsoaked</w:t>
            </w:r>
            <w:proofErr w:type="spellEnd"/>
            <w:r>
              <w:t xml:space="preserve"> and solvent soaked polycarbonate samples as a function of indentation displacement into the specimen.</w:t>
            </w:r>
          </w:p>
          <w:p w14:paraId="5E5737E0" w14:textId="77777777" w:rsidR="001C123C" w:rsidRPr="001C123C" w:rsidRDefault="001C123C" w:rsidP="001C123C">
            <w:pPr>
              <w:keepNext/>
              <w:spacing w:before="240" w:line="276" w:lineRule="auto"/>
              <w:rPr>
                <w:rFonts w:eastAsiaTheme="minorHAnsi"/>
                <w:noProof/>
              </w:rPr>
            </w:pPr>
          </w:p>
          <w:p w14:paraId="25479E2F" w14:textId="63D786B2" w:rsidR="00D30A84" w:rsidRDefault="00926266" w:rsidP="001C123C">
            <w:pPr>
              <w:ind w:left="1422" w:right="1440"/>
            </w:pPr>
            <w:r>
              <w:rPr>
                <w:noProof/>
              </w:rPr>
              <w:drawing>
                <wp:inline distT="0" distB="0" distL="0" distR="0" wp14:anchorId="0AEBAD26" wp14:editId="0BDE7898">
                  <wp:extent cx="8286750" cy="28575"/>
                  <wp:effectExtent l="0" t="0" r="0" b="0"/>
                  <wp:docPr id="7" name="Picture 7" descr="Line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 Foo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0" cy="28575"/>
                          </a:xfrm>
                          <a:prstGeom prst="rect">
                            <a:avLst/>
                          </a:prstGeom>
                          <a:noFill/>
                          <a:ln>
                            <a:noFill/>
                          </a:ln>
                        </pic:spPr>
                      </pic:pic>
                    </a:graphicData>
                  </a:graphic>
                </wp:inline>
              </w:drawing>
            </w:r>
          </w:p>
          <w:p w14:paraId="478C49CA" w14:textId="77777777" w:rsidR="00D30A84" w:rsidRDefault="00D30A84" w:rsidP="00B80786">
            <w:pPr>
              <w:ind w:left="1440" w:right="1440"/>
              <w:jc w:val="center"/>
            </w:pPr>
            <w:r>
              <w:t xml:space="preserve">To subscribe or unsubscribe to this newsletter, contact </w:t>
            </w:r>
            <w:hyperlink r:id="rId16" w:history="1">
              <w:r w:rsidRPr="00D75B30">
                <w:rPr>
                  <w:rStyle w:val="Hyperlink"/>
                </w:rPr>
                <w:t>info@ebatco.com</w:t>
              </w:r>
            </w:hyperlink>
            <w:r>
              <w:t>.</w:t>
            </w:r>
          </w:p>
          <w:p w14:paraId="6BF7A69E" w14:textId="77777777" w:rsidR="00D30A84" w:rsidRDefault="00926266" w:rsidP="00B80786">
            <w:pPr>
              <w:ind w:left="1440" w:right="1440"/>
              <w:jc w:val="center"/>
              <w:rPr>
                <w:rFonts w:ascii="Arial" w:hAnsi="Arial" w:cs="Arial"/>
                <w:sz w:val="20"/>
                <w:szCs w:val="20"/>
              </w:rPr>
            </w:pPr>
            <w:r>
              <w:rPr>
                <w:rFonts w:ascii="Arial" w:hAnsi="Arial" w:cs="Arial"/>
                <w:noProof/>
                <w:sz w:val="20"/>
                <w:szCs w:val="20"/>
              </w:rPr>
              <w:drawing>
                <wp:inline distT="0" distB="0" distL="0" distR="0" wp14:anchorId="52820B11" wp14:editId="61EF6829">
                  <wp:extent cx="8286750" cy="28575"/>
                  <wp:effectExtent l="0" t="0" r="0" b="0"/>
                  <wp:docPr id="8" name="Picture 8" descr="Line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 Foo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0" cy="28575"/>
                          </a:xfrm>
                          <a:prstGeom prst="rect">
                            <a:avLst/>
                          </a:prstGeom>
                          <a:noFill/>
                          <a:ln>
                            <a:noFill/>
                          </a:ln>
                        </pic:spPr>
                      </pic:pic>
                    </a:graphicData>
                  </a:graphic>
                </wp:inline>
              </w:drawing>
            </w:r>
          </w:p>
          <w:p w14:paraId="16BFEC3E" w14:textId="77777777" w:rsidR="00D30A84" w:rsidRDefault="00D30A84" w:rsidP="00B80786">
            <w:pPr>
              <w:ind w:left="1440" w:right="1440"/>
              <w:jc w:val="center"/>
              <w:rPr>
                <w:rFonts w:ascii="Arial" w:hAnsi="Arial" w:cs="Arial"/>
                <w:sz w:val="20"/>
                <w:szCs w:val="20"/>
              </w:rPr>
            </w:pPr>
          </w:p>
          <w:p w14:paraId="5BD6CF47" w14:textId="77777777" w:rsidR="00D30A84" w:rsidRDefault="00D30A84" w:rsidP="00B80786">
            <w:pPr>
              <w:ind w:left="1440" w:right="1440"/>
              <w:jc w:val="center"/>
              <w:rPr>
                <w:rFonts w:ascii="Arial" w:hAnsi="Arial" w:cs="Arial"/>
                <w:sz w:val="20"/>
                <w:szCs w:val="20"/>
              </w:rPr>
            </w:pPr>
            <w:r>
              <w:rPr>
                <w:rFonts w:ascii="Arial" w:hAnsi="Arial" w:cs="Arial"/>
                <w:sz w:val="20"/>
                <w:szCs w:val="20"/>
              </w:rPr>
              <w:t xml:space="preserve">Ebatco, </w:t>
            </w:r>
            <w:r w:rsidR="00F65E7C">
              <w:rPr>
                <w:rFonts w:ascii="Arial" w:hAnsi="Arial" w:cs="Arial"/>
                <w:sz w:val="20"/>
                <w:szCs w:val="20"/>
              </w:rPr>
              <w:t>10025 Valley View</w:t>
            </w:r>
            <w:r>
              <w:rPr>
                <w:rFonts w:ascii="Arial" w:hAnsi="Arial" w:cs="Arial"/>
                <w:sz w:val="20"/>
                <w:szCs w:val="20"/>
              </w:rPr>
              <w:t xml:space="preserve"> Road,</w:t>
            </w:r>
            <w:r w:rsidR="00F65E7C">
              <w:rPr>
                <w:rFonts w:ascii="Arial" w:hAnsi="Arial" w:cs="Arial"/>
                <w:sz w:val="20"/>
                <w:szCs w:val="20"/>
              </w:rPr>
              <w:t xml:space="preserve"> Suite 150,</w:t>
            </w:r>
            <w:r>
              <w:rPr>
                <w:rFonts w:ascii="Arial" w:hAnsi="Arial" w:cs="Arial"/>
                <w:sz w:val="20"/>
                <w:szCs w:val="20"/>
              </w:rPr>
              <w:t xml:space="preserve"> Eden Prairie, MN 55344</w:t>
            </w:r>
          </w:p>
          <w:p w14:paraId="5ADABEF1" w14:textId="77777777" w:rsidR="00D30A84" w:rsidRPr="00B46154" w:rsidRDefault="00D30A84" w:rsidP="00B80786">
            <w:pPr>
              <w:ind w:left="1440" w:right="1440"/>
              <w:jc w:val="center"/>
              <w:rPr>
                <w:rFonts w:ascii="Arial" w:hAnsi="Arial" w:cs="Arial"/>
                <w:sz w:val="20"/>
                <w:szCs w:val="20"/>
              </w:rPr>
            </w:pPr>
            <w:r>
              <w:rPr>
                <w:rFonts w:ascii="Arial" w:hAnsi="Arial" w:cs="Arial"/>
                <w:sz w:val="20"/>
                <w:szCs w:val="20"/>
              </w:rPr>
              <w:t xml:space="preserve">+1 952 746 8086 | </w:t>
            </w:r>
            <w:hyperlink r:id="rId17" w:history="1">
              <w:r w:rsidRPr="00B97A2B">
                <w:rPr>
                  <w:rStyle w:val="Hyperlink"/>
                  <w:rFonts w:ascii="Arial" w:hAnsi="Arial" w:cs="Arial"/>
                  <w:sz w:val="20"/>
                  <w:szCs w:val="20"/>
                </w:rPr>
                <w:t>info@ebatco.com</w:t>
              </w:r>
            </w:hyperlink>
            <w:r>
              <w:rPr>
                <w:rFonts w:ascii="Arial" w:hAnsi="Arial" w:cs="Arial"/>
                <w:sz w:val="20"/>
                <w:szCs w:val="20"/>
              </w:rPr>
              <w:t xml:space="preserve"> | </w:t>
            </w:r>
            <w:hyperlink r:id="rId18" w:history="1">
              <w:r w:rsidRPr="00B97A2B">
                <w:rPr>
                  <w:rStyle w:val="Hyperlink"/>
                  <w:rFonts w:ascii="Arial" w:hAnsi="Arial" w:cs="Arial"/>
                  <w:sz w:val="20"/>
                  <w:szCs w:val="20"/>
                </w:rPr>
                <w:t>www.ebatco.com</w:t>
              </w:r>
            </w:hyperlink>
          </w:p>
        </w:tc>
      </w:tr>
      <w:tr w:rsidR="00D30A84" w14:paraId="19E7157F" w14:textId="77777777" w:rsidTr="005A4D05">
        <w:trPr>
          <w:trHeight w:val="80"/>
        </w:trPr>
        <w:tc>
          <w:tcPr>
            <w:tcW w:w="16150" w:type="dxa"/>
            <w:vAlign w:val="center"/>
          </w:tcPr>
          <w:p w14:paraId="5957D72F" w14:textId="77777777" w:rsidR="00D30A84" w:rsidRDefault="00D30A84" w:rsidP="00B80786">
            <w:pPr>
              <w:tabs>
                <w:tab w:val="left" w:pos="7632"/>
                <w:tab w:val="left" w:pos="8037"/>
              </w:tabs>
              <w:rPr>
                <w:rFonts w:ascii="Arial" w:hAnsi="Arial" w:cs="Arial"/>
                <w:b/>
                <w:sz w:val="20"/>
                <w:szCs w:val="20"/>
              </w:rPr>
            </w:pPr>
          </w:p>
        </w:tc>
      </w:tr>
    </w:tbl>
    <w:p w14:paraId="5130606F" w14:textId="207C9712" w:rsidR="00D30A84" w:rsidRDefault="00D30A84" w:rsidP="00A636B3">
      <w:pPr>
        <w:ind w:rightChars="1440" w:right="3456"/>
      </w:pPr>
    </w:p>
    <w:sectPr w:rsidR="00D30A84" w:rsidSect="004E4E9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30A9C"/>
    <w:multiLevelType w:val="hybridMultilevel"/>
    <w:tmpl w:val="35F08A4A"/>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nsid w:val="43450117"/>
    <w:multiLevelType w:val="hybridMultilevel"/>
    <w:tmpl w:val="F23461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469918F9"/>
    <w:multiLevelType w:val="hybridMultilevel"/>
    <w:tmpl w:val="A194222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nsid w:val="57966405"/>
    <w:multiLevelType w:val="hybridMultilevel"/>
    <w:tmpl w:val="D10C573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nsid w:val="67A568D4"/>
    <w:multiLevelType w:val="hybridMultilevel"/>
    <w:tmpl w:val="1D48A572"/>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5652"/>
        </w:tabs>
        <w:ind w:left="5652" w:hanging="360"/>
      </w:pPr>
      <w:rPr>
        <w:rFonts w:ascii="Courier New" w:hAnsi="Courier New" w:hint="default"/>
      </w:rPr>
    </w:lvl>
    <w:lvl w:ilvl="2" w:tplc="04090005" w:tentative="1">
      <w:start w:val="1"/>
      <w:numFmt w:val="bullet"/>
      <w:lvlText w:val=""/>
      <w:lvlJc w:val="left"/>
      <w:pPr>
        <w:tabs>
          <w:tab w:val="num" w:pos="6372"/>
        </w:tabs>
        <w:ind w:left="6372" w:hanging="360"/>
      </w:pPr>
      <w:rPr>
        <w:rFonts w:ascii="Wingdings" w:hAnsi="Wingdings" w:hint="default"/>
      </w:rPr>
    </w:lvl>
    <w:lvl w:ilvl="3" w:tplc="04090001" w:tentative="1">
      <w:start w:val="1"/>
      <w:numFmt w:val="bullet"/>
      <w:lvlText w:val=""/>
      <w:lvlJc w:val="left"/>
      <w:pPr>
        <w:tabs>
          <w:tab w:val="num" w:pos="7092"/>
        </w:tabs>
        <w:ind w:left="7092" w:hanging="360"/>
      </w:pPr>
      <w:rPr>
        <w:rFonts w:ascii="Symbol" w:hAnsi="Symbol" w:hint="default"/>
      </w:rPr>
    </w:lvl>
    <w:lvl w:ilvl="4" w:tplc="04090003" w:tentative="1">
      <w:start w:val="1"/>
      <w:numFmt w:val="bullet"/>
      <w:lvlText w:val="o"/>
      <w:lvlJc w:val="left"/>
      <w:pPr>
        <w:tabs>
          <w:tab w:val="num" w:pos="7812"/>
        </w:tabs>
        <w:ind w:left="7812" w:hanging="360"/>
      </w:pPr>
      <w:rPr>
        <w:rFonts w:ascii="Courier New" w:hAnsi="Courier New" w:hint="default"/>
      </w:rPr>
    </w:lvl>
    <w:lvl w:ilvl="5" w:tplc="04090005" w:tentative="1">
      <w:start w:val="1"/>
      <w:numFmt w:val="bullet"/>
      <w:lvlText w:val=""/>
      <w:lvlJc w:val="left"/>
      <w:pPr>
        <w:tabs>
          <w:tab w:val="num" w:pos="8532"/>
        </w:tabs>
        <w:ind w:left="8532" w:hanging="360"/>
      </w:pPr>
      <w:rPr>
        <w:rFonts w:ascii="Wingdings" w:hAnsi="Wingdings" w:hint="default"/>
      </w:rPr>
    </w:lvl>
    <w:lvl w:ilvl="6" w:tplc="04090001" w:tentative="1">
      <w:start w:val="1"/>
      <w:numFmt w:val="bullet"/>
      <w:lvlText w:val=""/>
      <w:lvlJc w:val="left"/>
      <w:pPr>
        <w:tabs>
          <w:tab w:val="num" w:pos="9252"/>
        </w:tabs>
        <w:ind w:left="9252" w:hanging="360"/>
      </w:pPr>
      <w:rPr>
        <w:rFonts w:ascii="Symbol" w:hAnsi="Symbol" w:hint="default"/>
      </w:rPr>
    </w:lvl>
    <w:lvl w:ilvl="7" w:tplc="04090003" w:tentative="1">
      <w:start w:val="1"/>
      <w:numFmt w:val="bullet"/>
      <w:lvlText w:val="o"/>
      <w:lvlJc w:val="left"/>
      <w:pPr>
        <w:tabs>
          <w:tab w:val="num" w:pos="9972"/>
        </w:tabs>
        <w:ind w:left="9972" w:hanging="360"/>
      </w:pPr>
      <w:rPr>
        <w:rFonts w:ascii="Courier New" w:hAnsi="Courier New" w:hint="default"/>
      </w:rPr>
    </w:lvl>
    <w:lvl w:ilvl="8" w:tplc="04090005" w:tentative="1">
      <w:start w:val="1"/>
      <w:numFmt w:val="bullet"/>
      <w:lvlText w:val=""/>
      <w:lvlJc w:val="left"/>
      <w:pPr>
        <w:tabs>
          <w:tab w:val="num" w:pos="10692"/>
        </w:tabs>
        <w:ind w:left="10692" w:hanging="360"/>
      </w:pPr>
      <w:rPr>
        <w:rFonts w:ascii="Wingdings" w:hAnsi="Wingdings" w:hint="default"/>
      </w:rPr>
    </w:lvl>
  </w:abstractNum>
  <w:abstractNum w:abstractNumId="5">
    <w:nsid w:val="6E545BE9"/>
    <w:multiLevelType w:val="hybridMultilevel"/>
    <w:tmpl w:val="94F4CC6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nsid w:val="6F321575"/>
    <w:multiLevelType w:val="hybridMultilevel"/>
    <w:tmpl w:val="D69A764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nsid w:val="7C243592"/>
    <w:multiLevelType w:val="hybridMultilevel"/>
    <w:tmpl w:val="9496B0D2"/>
    <w:lvl w:ilvl="0" w:tplc="F504357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2"/>
  </w:num>
  <w:num w:numId="5">
    <w:abstractNumId w:val="3"/>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eMai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26D"/>
    <w:rsid w:val="000004C1"/>
    <w:rsid w:val="000007A7"/>
    <w:rsid w:val="00000FD0"/>
    <w:rsid w:val="00001B30"/>
    <w:rsid w:val="0000223B"/>
    <w:rsid w:val="00002534"/>
    <w:rsid w:val="0000273B"/>
    <w:rsid w:val="00002BC2"/>
    <w:rsid w:val="00003866"/>
    <w:rsid w:val="000059D5"/>
    <w:rsid w:val="00013D80"/>
    <w:rsid w:val="00014F2B"/>
    <w:rsid w:val="00015585"/>
    <w:rsid w:val="00015E5C"/>
    <w:rsid w:val="00015FA1"/>
    <w:rsid w:val="00022BB4"/>
    <w:rsid w:val="000234F1"/>
    <w:rsid w:val="00023AE9"/>
    <w:rsid w:val="00024224"/>
    <w:rsid w:val="00025465"/>
    <w:rsid w:val="000259E3"/>
    <w:rsid w:val="00026D08"/>
    <w:rsid w:val="00027D03"/>
    <w:rsid w:val="00031850"/>
    <w:rsid w:val="00032D9D"/>
    <w:rsid w:val="00033CBE"/>
    <w:rsid w:val="00033CE3"/>
    <w:rsid w:val="00033F8B"/>
    <w:rsid w:val="00035548"/>
    <w:rsid w:val="00035F52"/>
    <w:rsid w:val="00036C0D"/>
    <w:rsid w:val="000411F7"/>
    <w:rsid w:val="000412C0"/>
    <w:rsid w:val="00041A0A"/>
    <w:rsid w:val="00044286"/>
    <w:rsid w:val="00044B80"/>
    <w:rsid w:val="000465E2"/>
    <w:rsid w:val="00046D06"/>
    <w:rsid w:val="0004785F"/>
    <w:rsid w:val="00047B61"/>
    <w:rsid w:val="00047E79"/>
    <w:rsid w:val="00050107"/>
    <w:rsid w:val="000543B3"/>
    <w:rsid w:val="000548C5"/>
    <w:rsid w:val="00054EF0"/>
    <w:rsid w:val="00057CD7"/>
    <w:rsid w:val="000615FA"/>
    <w:rsid w:val="0006179D"/>
    <w:rsid w:val="00061A30"/>
    <w:rsid w:val="000623AD"/>
    <w:rsid w:val="000636D9"/>
    <w:rsid w:val="000656A8"/>
    <w:rsid w:val="00066A55"/>
    <w:rsid w:val="00070505"/>
    <w:rsid w:val="00070829"/>
    <w:rsid w:val="00071B41"/>
    <w:rsid w:val="00072141"/>
    <w:rsid w:val="00072602"/>
    <w:rsid w:val="00072CE7"/>
    <w:rsid w:val="00073F2B"/>
    <w:rsid w:val="00074542"/>
    <w:rsid w:val="00076021"/>
    <w:rsid w:val="00076812"/>
    <w:rsid w:val="00076AEB"/>
    <w:rsid w:val="00077245"/>
    <w:rsid w:val="00077708"/>
    <w:rsid w:val="000779F3"/>
    <w:rsid w:val="00077D36"/>
    <w:rsid w:val="00080330"/>
    <w:rsid w:val="00081AD2"/>
    <w:rsid w:val="00082421"/>
    <w:rsid w:val="0008261D"/>
    <w:rsid w:val="00083762"/>
    <w:rsid w:val="00083E30"/>
    <w:rsid w:val="00087706"/>
    <w:rsid w:val="00087E60"/>
    <w:rsid w:val="00093C86"/>
    <w:rsid w:val="00093E1D"/>
    <w:rsid w:val="000A0EE7"/>
    <w:rsid w:val="000A1264"/>
    <w:rsid w:val="000A1BDE"/>
    <w:rsid w:val="000A2381"/>
    <w:rsid w:val="000A3A1C"/>
    <w:rsid w:val="000A4552"/>
    <w:rsid w:val="000A72D1"/>
    <w:rsid w:val="000A7F9C"/>
    <w:rsid w:val="000B154E"/>
    <w:rsid w:val="000B2AF4"/>
    <w:rsid w:val="000B3B03"/>
    <w:rsid w:val="000B3BC8"/>
    <w:rsid w:val="000B4D5C"/>
    <w:rsid w:val="000B6E24"/>
    <w:rsid w:val="000B772A"/>
    <w:rsid w:val="000B78A7"/>
    <w:rsid w:val="000C227E"/>
    <w:rsid w:val="000C2D79"/>
    <w:rsid w:val="000C318F"/>
    <w:rsid w:val="000C41A2"/>
    <w:rsid w:val="000C59EE"/>
    <w:rsid w:val="000C5A89"/>
    <w:rsid w:val="000C6CA5"/>
    <w:rsid w:val="000D062F"/>
    <w:rsid w:val="000D0DE0"/>
    <w:rsid w:val="000D164A"/>
    <w:rsid w:val="000D35F3"/>
    <w:rsid w:val="000D3A5C"/>
    <w:rsid w:val="000D502F"/>
    <w:rsid w:val="000D7015"/>
    <w:rsid w:val="000E0E4F"/>
    <w:rsid w:val="000E146E"/>
    <w:rsid w:val="000E1D80"/>
    <w:rsid w:val="000E26F0"/>
    <w:rsid w:val="000E30EB"/>
    <w:rsid w:val="000E31F3"/>
    <w:rsid w:val="000E5F06"/>
    <w:rsid w:val="000E6990"/>
    <w:rsid w:val="000F0748"/>
    <w:rsid w:val="000F17C2"/>
    <w:rsid w:val="000F2FA2"/>
    <w:rsid w:val="000F3793"/>
    <w:rsid w:val="000F4A09"/>
    <w:rsid w:val="000F54E5"/>
    <w:rsid w:val="000F587B"/>
    <w:rsid w:val="000F5C2A"/>
    <w:rsid w:val="000F7CE2"/>
    <w:rsid w:val="001008DD"/>
    <w:rsid w:val="00101072"/>
    <w:rsid w:val="0010129A"/>
    <w:rsid w:val="00101652"/>
    <w:rsid w:val="00101689"/>
    <w:rsid w:val="00101B50"/>
    <w:rsid w:val="00102894"/>
    <w:rsid w:val="001028DC"/>
    <w:rsid w:val="00103187"/>
    <w:rsid w:val="00106667"/>
    <w:rsid w:val="00111308"/>
    <w:rsid w:val="00111439"/>
    <w:rsid w:val="00111A31"/>
    <w:rsid w:val="00111AD1"/>
    <w:rsid w:val="001122DA"/>
    <w:rsid w:val="00112CE7"/>
    <w:rsid w:val="0011477D"/>
    <w:rsid w:val="001153FD"/>
    <w:rsid w:val="00115CEB"/>
    <w:rsid w:val="00115EA0"/>
    <w:rsid w:val="00115FA5"/>
    <w:rsid w:val="00116B29"/>
    <w:rsid w:val="001174FD"/>
    <w:rsid w:val="0012084F"/>
    <w:rsid w:val="001219F0"/>
    <w:rsid w:val="00122153"/>
    <w:rsid w:val="001222F9"/>
    <w:rsid w:val="001236F5"/>
    <w:rsid w:val="00124752"/>
    <w:rsid w:val="001250DE"/>
    <w:rsid w:val="001255B6"/>
    <w:rsid w:val="00130E9C"/>
    <w:rsid w:val="00133D29"/>
    <w:rsid w:val="00134982"/>
    <w:rsid w:val="00136883"/>
    <w:rsid w:val="001371C9"/>
    <w:rsid w:val="00137B44"/>
    <w:rsid w:val="001406C4"/>
    <w:rsid w:val="001409CC"/>
    <w:rsid w:val="00142FBE"/>
    <w:rsid w:val="001444FC"/>
    <w:rsid w:val="00145ED6"/>
    <w:rsid w:val="001463ED"/>
    <w:rsid w:val="001472BF"/>
    <w:rsid w:val="00151B1A"/>
    <w:rsid w:val="00153209"/>
    <w:rsid w:val="00153CFC"/>
    <w:rsid w:val="00154E5F"/>
    <w:rsid w:val="00155BD4"/>
    <w:rsid w:val="0015625E"/>
    <w:rsid w:val="00156C4E"/>
    <w:rsid w:val="001573AB"/>
    <w:rsid w:val="001623AE"/>
    <w:rsid w:val="001627B3"/>
    <w:rsid w:val="00163421"/>
    <w:rsid w:val="00163DC9"/>
    <w:rsid w:val="00164884"/>
    <w:rsid w:val="00165C0F"/>
    <w:rsid w:val="001675AE"/>
    <w:rsid w:val="00170DA4"/>
    <w:rsid w:val="001720A4"/>
    <w:rsid w:val="001727D0"/>
    <w:rsid w:val="0017399F"/>
    <w:rsid w:val="001747B7"/>
    <w:rsid w:val="00174D2F"/>
    <w:rsid w:val="001750B1"/>
    <w:rsid w:val="001764C2"/>
    <w:rsid w:val="00182DDF"/>
    <w:rsid w:val="00192922"/>
    <w:rsid w:val="00192B81"/>
    <w:rsid w:val="00193917"/>
    <w:rsid w:val="00193C1C"/>
    <w:rsid w:val="001943C5"/>
    <w:rsid w:val="0019445D"/>
    <w:rsid w:val="00194781"/>
    <w:rsid w:val="001949B4"/>
    <w:rsid w:val="0019688E"/>
    <w:rsid w:val="00196F9A"/>
    <w:rsid w:val="001A0216"/>
    <w:rsid w:val="001A2789"/>
    <w:rsid w:val="001A3133"/>
    <w:rsid w:val="001A31E3"/>
    <w:rsid w:val="001A48DF"/>
    <w:rsid w:val="001A775D"/>
    <w:rsid w:val="001B01D2"/>
    <w:rsid w:val="001B0705"/>
    <w:rsid w:val="001B20E9"/>
    <w:rsid w:val="001B2246"/>
    <w:rsid w:val="001B256B"/>
    <w:rsid w:val="001B2783"/>
    <w:rsid w:val="001B41BD"/>
    <w:rsid w:val="001B4724"/>
    <w:rsid w:val="001B74D7"/>
    <w:rsid w:val="001B790A"/>
    <w:rsid w:val="001C0664"/>
    <w:rsid w:val="001C09AC"/>
    <w:rsid w:val="001C123C"/>
    <w:rsid w:val="001C30A8"/>
    <w:rsid w:val="001C36A4"/>
    <w:rsid w:val="001C41AC"/>
    <w:rsid w:val="001C5380"/>
    <w:rsid w:val="001C6881"/>
    <w:rsid w:val="001C759F"/>
    <w:rsid w:val="001C7782"/>
    <w:rsid w:val="001D0036"/>
    <w:rsid w:val="001D01E7"/>
    <w:rsid w:val="001D113A"/>
    <w:rsid w:val="001D4234"/>
    <w:rsid w:val="001D4A5B"/>
    <w:rsid w:val="001D5485"/>
    <w:rsid w:val="001D5E34"/>
    <w:rsid w:val="001D69AB"/>
    <w:rsid w:val="001E01D6"/>
    <w:rsid w:val="001E4001"/>
    <w:rsid w:val="001E4129"/>
    <w:rsid w:val="001E6221"/>
    <w:rsid w:val="001F00CF"/>
    <w:rsid w:val="001F1ADA"/>
    <w:rsid w:val="001F2996"/>
    <w:rsid w:val="00200260"/>
    <w:rsid w:val="002002C7"/>
    <w:rsid w:val="00203A76"/>
    <w:rsid w:val="00204AE6"/>
    <w:rsid w:val="00204E4B"/>
    <w:rsid w:val="00205201"/>
    <w:rsid w:val="0020644A"/>
    <w:rsid w:val="00206F68"/>
    <w:rsid w:val="00207C77"/>
    <w:rsid w:val="00211B9C"/>
    <w:rsid w:val="002128A5"/>
    <w:rsid w:val="0021403A"/>
    <w:rsid w:val="00214976"/>
    <w:rsid w:val="0021586F"/>
    <w:rsid w:val="00215919"/>
    <w:rsid w:val="002163CB"/>
    <w:rsid w:val="002171A9"/>
    <w:rsid w:val="00217914"/>
    <w:rsid w:val="002179DD"/>
    <w:rsid w:val="00220AF9"/>
    <w:rsid w:val="0022107D"/>
    <w:rsid w:val="002232A9"/>
    <w:rsid w:val="00223A12"/>
    <w:rsid w:val="002246F1"/>
    <w:rsid w:val="002272F9"/>
    <w:rsid w:val="00227932"/>
    <w:rsid w:val="0023070A"/>
    <w:rsid w:val="00231583"/>
    <w:rsid w:val="00231966"/>
    <w:rsid w:val="002335E7"/>
    <w:rsid w:val="00233FEB"/>
    <w:rsid w:val="002340F4"/>
    <w:rsid w:val="00235B2C"/>
    <w:rsid w:val="002361E8"/>
    <w:rsid w:val="002377AB"/>
    <w:rsid w:val="00237F28"/>
    <w:rsid w:val="002401CA"/>
    <w:rsid w:val="002406C3"/>
    <w:rsid w:val="00240947"/>
    <w:rsid w:val="00243F8C"/>
    <w:rsid w:val="00245D12"/>
    <w:rsid w:val="00253255"/>
    <w:rsid w:val="00253A00"/>
    <w:rsid w:val="00254836"/>
    <w:rsid w:val="002561CF"/>
    <w:rsid w:val="00257A36"/>
    <w:rsid w:val="00263A20"/>
    <w:rsid w:val="0026441A"/>
    <w:rsid w:val="00264602"/>
    <w:rsid w:val="00266E96"/>
    <w:rsid w:val="002677F5"/>
    <w:rsid w:val="0027013D"/>
    <w:rsid w:val="00270FB3"/>
    <w:rsid w:val="00271350"/>
    <w:rsid w:val="002729B6"/>
    <w:rsid w:val="0027349C"/>
    <w:rsid w:val="00274397"/>
    <w:rsid w:val="00274664"/>
    <w:rsid w:val="002751FD"/>
    <w:rsid w:val="0027584B"/>
    <w:rsid w:val="00276268"/>
    <w:rsid w:val="002763EA"/>
    <w:rsid w:val="002766F0"/>
    <w:rsid w:val="00276D79"/>
    <w:rsid w:val="002820F4"/>
    <w:rsid w:val="00282194"/>
    <w:rsid w:val="00282492"/>
    <w:rsid w:val="002825DF"/>
    <w:rsid w:val="00282D5B"/>
    <w:rsid w:val="00283783"/>
    <w:rsid w:val="0028438E"/>
    <w:rsid w:val="00284DCC"/>
    <w:rsid w:val="002853FC"/>
    <w:rsid w:val="002908B5"/>
    <w:rsid w:val="00294876"/>
    <w:rsid w:val="00295950"/>
    <w:rsid w:val="00295DD4"/>
    <w:rsid w:val="00295F13"/>
    <w:rsid w:val="002A2B1E"/>
    <w:rsid w:val="002A3EC6"/>
    <w:rsid w:val="002A4625"/>
    <w:rsid w:val="002A4A81"/>
    <w:rsid w:val="002A7FF3"/>
    <w:rsid w:val="002B0FF3"/>
    <w:rsid w:val="002B125E"/>
    <w:rsid w:val="002B1B71"/>
    <w:rsid w:val="002B2562"/>
    <w:rsid w:val="002B2EC5"/>
    <w:rsid w:val="002B6A2A"/>
    <w:rsid w:val="002B6BF5"/>
    <w:rsid w:val="002C16C7"/>
    <w:rsid w:val="002C170B"/>
    <w:rsid w:val="002C2C93"/>
    <w:rsid w:val="002C6D0D"/>
    <w:rsid w:val="002C7205"/>
    <w:rsid w:val="002D2997"/>
    <w:rsid w:val="002D5628"/>
    <w:rsid w:val="002D6D79"/>
    <w:rsid w:val="002D70B5"/>
    <w:rsid w:val="002D7F38"/>
    <w:rsid w:val="002E1CDF"/>
    <w:rsid w:val="002E2922"/>
    <w:rsid w:val="002E3005"/>
    <w:rsid w:val="002E3844"/>
    <w:rsid w:val="002E3A2D"/>
    <w:rsid w:val="002E531D"/>
    <w:rsid w:val="002E57E8"/>
    <w:rsid w:val="002E65B1"/>
    <w:rsid w:val="002E7727"/>
    <w:rsid w:val="002E78BA"/>
    <w:rsid w:val="002E7DF4"/>
    <w:rsid w:val="002F002D"/>
    <w:rsid w:val="002F0A1F"/>
    <w:rsid w:val="002F268A"/>
    <w:rsid w:val="002F2CEE"/>
    <w:rsid w:val="002F2DD4"/>
    <w:rsid w:val="002F3544"/>
    <w:rsid w:val="002F3EC3"/>
    <w:rsid w:val="002F72C5"/>
    <w:rsid w:val="00300BD6"/>
    <w:rsid w:val="00302C6C"/>
    <w:rsid w:val="003038D1"/>
    <w:rsid w:val="0030425A"/>
    <w:rsid w:val="00304452"/>
    <w:rsid w:val="0030519A"/>
    <w:rsid w:val="00311EA4"/>
    <w:rsid w:val="003127AA"/>
    <w:rsid w:val="00312D10"/>
    <w:rsid w:val="00313595"/>
    <w:rsid w:val="00313F21"/>
    <w:rsid w:val="00314FB9"/>
    <w:rsid w:val="00315DBC"/>
    <w:rsid w:val="00315EEB"/>
    <w:rsid w:val="00315F88"/>
    <w:rsid w:val="003163D2"/>
    <w:rsid w:val="003174FA"/>
    <w:rsid w:val="00317F19"/>
    <w:rsid w:val="003207F3"/>
    <w:rsid w:val="0032147D"/>
    <w:rsid w:val="003221EC"/>
    <w:rsid w:val="00322F2B"/>
    <w:rsid w:val="00324651"/>
    <w:rsid w:val="0032542A"/>
    <w:rsid w:val="0033063D"/>
    <w:rsid w:val="003318FE"/>
    <w:rsid w:val="0033295D"/>
    <w:rsid w:val="0033312F"/>
    <w:rsid w:val="00334B75"/>
    <w:rsid w:val="00334BCD"/>
    <w:rsid w:val="003356FF"/>
    <w:rsid w:val="003357C5"/>
    <w:rsid w:val="00335AD3"/>
    <w:rsid w:val="00335C2F"/>
    <w:rsid w:val="00336C4D"/>
    <w:rsid w:val="003403B2"/>
    <w:rsid w:val="00341F26"/>
    <w:rsid w:val="00342FC2"/>
    <w:rsid w:val="00343441"/>
    <w:rsid w:val="00345B5A"/>
    <w:rsid w:val="00346544"/>
    <w:rsid w:val="0035039B"/>
    <w:rsid w:val="00350AFB"/>
    <w:rsid w:val="00351817"/>
    <w:rsid w:val="00352020"/>
    <w:rsid w:val="003526A6"/>
    <w:rsid w:val="00353A12"/>
    <w:rsid w:val="00355E72"/>
    <w:rsid w:val="00356246"/>
    <w:rsid w:val="00356B55"/>
    <w:rsid w:val="003603D7"/>
    <w:rsid w:val="00361688"/>
    <w:rsid w:val="00361ADC"/>
    <w:rsid w:val="0036208A"/>
    <w:rsid w:val="00363991"/>
    <w:rsid w:val="00366E9F"/>
    <w:rsid w:val="003675A1"/>
    <w:rsid w:val="00371224"/>
    <w:rsid w:val="00371826"/>
    <w:rsid w:val="0037309D"/>
    <w:rsid w:val="0037619F"/>
    <w:rsid w:val="003771E5"/>
    <w:rsid w:val="003772AA"/>
    <w:rsid w:val="00380C42"/>
    <w:rsid w:val="003818C6"/>
    <w:rsid w:val="003848C5"/>
    <w:rsid w:val="003869F0"/>
    <w:rsid w:val="003870D9"/>
    <w:rsid w:val="00393050"/>
    <w:rsid w:val="0039353A"/>
    <w:rsid w:val="00393A9C"/>
    <w:rsid w:val="00393FFE"/>
    <w:rsid w:val="00394287"/>
    <w:rsid w:val="00397066"/>
    <w:rsid w:val="0039785F"/>
    <w:rsid w:val="00397B89"/>
    <w:rsid w:val="003A528E"/>
    <w:rsid w:val="003A56BB"/>
    <w:rsid w:val="003B108B"/>
    <w:rsid w:val="003B179C"/>
    <w:rsid w:val="003B1876"/>
    <w:rsid w:val="003B2391"/>
    <w:rsid w:val="003B2A1E"/>
    <w:rsid w:val="003B2B6C"/>
    <w:rsid w:val="003B31A3"/>
    <w:rsid w:val="003B3E7F"/>
    <w:rsid w:val="003B3EB2"/>
    <w:rsid w:val="003B57E2"/>
    <w:rsid w:val="003B6F07"/>
    <w:rsid w:val="003B70D7"/>
    <w:rsid w:val="003B7446"/>
    <w:rsid w:val="003C0550"/>
    <w:rsid w:val="003C08EB"/>
    <w:rsid w:val="003C0CA1"/>
    <w:rsid w:val="003C24E6"/>
    <w:rsid w:val="003C2791"/>
    <w:rsid w:val="003C3541"/>
    <w:rsid w:val="003C489D"/>
    <w:rsid w:val="003C4B54"/>
    <w:rsid w:val="003C61E5"/>
    <w:rsid w:val="003C663D"/>
    <w:rsid w:val="003C7545"/>
    <w:rsid w:val="003D0E26"/>
    <w:rsid w:val="003D3392"/>
    <w:rsid w:val="003E0FDF"/>
    <w:rsid w:val="003E12E1"/>
    <w:rsid w:val="003E2134"/>
    <w:rsid w:val="003E2B21"/>
    <w:rsid w:val="003E58D7"/>
    <w:rsid w:val="003E6DFC"/>
    <w:rsid w:val="003E7B4F"/>
    <w:rsid w:val="003F05A5"/>
    <w:rsid w:val="003F0BE9"/>
    <w:rsid w:val="003F263D"/>
    <w:rsid w:val="003F2D14"/>
    <w:rsid w:val="003F615E"/>
    <w:rsid w:val="003F63A1"/>
    <w:rsid w:val="003F7420"/>
    <w:rsid w:val="003F767A"/>
    <w:rsid w:val="00400153"/>
    <w:rsid w:val="004001C3"/>
    <w:rsid w:val="004016BB"/>
    <w:rsid w:val="00402978"/>
    <w:rsid w:val="0040322B"/>
    <w:rsid w:val="00404788"/>
    <w:rsid w:val="00406E39"/>
    <w:rsid w:val="004074A6"/>
    <w:rsid w:val="00407E1F"/>
    <w:rsid w:val="0041029C"/>
    <w:rsid w:val="004102F5"/>
    <w:rsid w:val="00411D02"/>
    <w:rsid w:val="0041245B"/>
    <w:rsid w:val="004139AA"/>
    <w:rsid w:val="00414136"/>
    <w:rsid w:val="00414314"/>
    <w:rsid w:val="00414689"/>
    <w:rsid w:val="00414D38"/>
    <w:rsid w:val="00415537"/>
    <w:rsid w:val="00415F00"/>
    <w:rsid w:val="0041614E"/>
    <w:rsid w:val="0041648F"/>
    <w:rsid w:val="004224FF"/>
    <w:rsid w:val="00422C85"/>
    <w:rsid w:val="0042302D"/>
    <w:rsid w:val="0042321C"/>
    <w:rsid w:val="00423AF0"/>
    <w:rsid w:val="0042421F"/>
    <w:rsid w:val="0042656B"/>
    <w:rsid w:val="004267A8"/>
    <w:rsid w:val="00426C9B"/>
    <w:rsid w:val="004276AF"/>
    <w:rsid w:val="004302ED"/>
    <w:rsid w:val="004315F0"/>
    <w:rsid w:val="00432CBD"/>
    <w:rsid w:val="004337C4"/>
    <w:rsid w:val="00434272"/>
    <w:rsid w:val="00434DCD"/>
    <w:rsid w:val="00434ED4"/>
    <w:rsid w:val="00435D8C"/>
    <w:rsid w:val="004363AA"/>
    <w:rsid w:val="00436CD5"/>
    <w:rsid w:val="00437384"/>
    <w:rsid w:val="004407CF"/>
    <w:rsid w:val="0044089B"/>
    <w:rsid w:val="00443269"/>
    <w:rsid w:val="004441FF"/>
    <w:rsid w:val="004468C0"/>
    <w:rsid w:val="00447150"/>
    <w:rsid w:val="00447852"/>
    <w:rsid w:val="00450C63"/>
    <w:rsid w:val="00451123"/>
    <w:rsid w:val="00451725"/>
    <w:rsid w:val="00453079"/>
    <w:rsid w:val="00454740"/>
    <w:rsid w:val="00457341"/>
    <w:rsid w:val="00457B38"/>
    <w:rsid w:val="00457D89"/>
    <w:rsid w:val="004609D8"/>
    <w:rsid w:val="00461EFF"/>
    <w:rsid w:val="00470007"/>
    <w:rsid w:val="0047021B"/>
    <w:rsid w:val="00471B3E"/>
    <w:rsid w:val="00474230"/>
    <w:rsid w:val="00474812"/>
    <w:rsid w:val="00474E85"/>
    <w:rsid w:val="0047663E"/>
    <w:rsid w:val="00477173"/>
    <w:rsid w:val="00477A7B"/>
    <w:rsid w:val="00482F6A"/>
    <w:rsid w:val="00485563"/>
    <w:rsid w:val="00486566"/>
    <w:rsid w:val="00486692"/>
    <w:rsid w:val="00486BC7"/>
    <w:rsid w:val="004870B8"/>
    <w:rsid w:val="00487F7C"/>
    <w:rsid w:val="00490CA4"/>
    <w:rsid w:val="00496FE5"/>
    <w:rsid w:val="00497337"/>
    <w:rsid w:val="004A060F"/>
    <w:rsid w:val="004A4AF7"/>
    <w:rsid w:val="004A69B7"/>
    <w:rsid w:val="004A7F45"/>
    <w:rsid w:val="004B17AD"/>
    <w:rsid w:val="004B1AA5"/>
    <w:rsid w:val="004B60ED"/>
    <w:rsid w:val="004B76C9"/>
    <w:rsid w:val="004C13C9"/>
    <w:rsid w:val="004C3D8B"/>
    <w:rsid w:val="004C6D7A"/>
    <w:rsid w:val="004C7432"/>
    <w:rsid w:val="004C7D2B"/>
    <w:rsid w:val="004D0092"/>
    <w:rsid w:val="004D0A50"/>
    <w:rsid w:val="004D186D"/>
    <w:rsid w:val="004D3496"/>
    <w:rsid w:val="004D4CAC"/>
    <w:rsid w:val="004D5D0E"/>
    <w:rsid w:val="004D7702"/>
    <w:rsid w:val="004E01F3"/>
    <w:rsid w:val="004E38AB"/>
    <w:rsid w:val="004E4A0F"/>
    <w:rsid w:val="004E4E91"/>
    <w:rsid w:val="004E5158"/>
    <w:rsid w:val="004E5B40"/>
    <w:rsid w:val="004E6956"/>
    <w:rsid w:val="004E6B4A"/>
    <w:rsid w:val="004F0522"/>
    <w:rsid w:val="004F0552"/>
    <w:rsid w:val="004F1708"/>
    <w:rsid w:val="004F2B7A"/>
    <w:rsid w:val="004F2D26"/>
    <w:rsid w:val="004F3078"/>
    <w:rsid w:val="004F59C9"/>
    <w:rsid w:val="004F5C20"/>
    <w:rsid w:val="00503A7E"/>
    <w:rsid w:val="00503C7F"/>
    <w:rsid w:val="0050654C"/>
    <w:rsid w:val="005072B8"/>
    <w:rsid w:val="00507F24"/>
    <w:rsid w:val="00511131"/>
    <w:rsid w:val="00512238"/>
    <w:rsid w:val="00513BBE"/>
    <w:rsid w:val="005149E1"/>
    <w:rsid w:val="0051519B"/>
    <w:rsid w:val="00515EE3"/>
    <w:rsid w:val="005161EB"/>
    <w:rsid w:val="00520764"/>
    <w:rsid w:val="00521734"/>
    <w:rsid w:val="005228B1"/>
    <w:rsid w:val="005243C9"/>
    <w:rsid w:val="00526EB2"/>
    <w:rsid w:val="0052789C"/>
    <w:rsid w:val="00527CA1"/>
    <w:rsid w:val="00534E15"/>
    <w:rsid w:val="00535A05"/>
    <w:rsid w:val="005373BF"/>
    <w:rsid w:val="00537C65"/>
    <w:rsid w:val="00537CFF"/>
    <w:rsid w:val="00537D7A"/>
    <w:rsid w:val="0054108A"/>
    <w:rsid w:val="00542778"/>
    <w:rsid w:val="00542AF3"/>
    <w:rsid w:val="00542FA5"/>
    <w:rsid w:val="0054673C"/>
    <w:rsid w:val="00547C3E"/>
    <w:rsid w:val="00551E00"/>
    <w:rsid w:val="00555D24"/>
    <w:rsid w:val="00557DF1"/>
    <w:rsid w:val="00557E54"/>
    <w:rsid w:val="005602F4"/>
    <w:rsid w:val="0056113A"/>
    <w:rsid w:val="005627C0"/>
    <w:rsid w:val="0056431A"/>
    <w:rsid w:val="005645A9"/>
    <w:rsid w:val="0056553F"/>
    <w:rsid w:val="005669A2"/>
    <w:rsid w:val="0057131A"/>
    <w:rsid w:val="0057210F"/>
    <w:rsid w:val="00572D78"/>
    <w:rsid w:val="005735FA"/>
    <w:rsid w:val="00573C38"/>
    <w:rsid w:val="00577CF7"/>
    <w:rsid w:val="00580229"/>
    <w:rsid w:val="005834DA"/>
    <w:rsid w:val="0058710D"/>
    <w:rsid w:val="00587326"/>
    <w:rsid w:val="00587795"/>
    <w:rsid w:val="00591CF1"/>
    <w:rsid w:val="00592826"/>
    <w:rsid w:val="005961B5"/>
    <w:rsid w:val="005979A0"/>
    <w:rsid w:val="005A07A2"/>
    <w:rsid w:val="005A3BE3"/>
    <w:rsid w:val="005A4D05"/>
    <w:rsid w:val="005A533B"/>
    <w:rsid w:val="005A553F"/>
    <w:rsid w:val="005A5F05"/>
    <w:rsid w:val="005A7AFE"/>
    <w:rsid w:val="005B2827"/>
    <w:rsid w:val="005B3723"/>
    <w:rsid w:val="005B3A29"/>
    <w:rsid w:val="005B4525"/>
    <w:rsid w:val="005B482B"/>
    <w:rsid w:val="005B7F18"/>
    <w:rsid w:val="005C1412"/>
    <w:rsid w:val="005C1787"/>
    <w:rsid w:val="005C2823"/>
    <w:rsid w:val="005C31AA"/>
    <w:rsid w:val="005C41BB"/>
    <w:rsid w:val="005C41D4"/>
    <w:rsid w:val="005C50D2"/>
    <w:rsid w:val="005C6BAC"/>
    <w:rsid w:val="005D037D"/>
    <w:rsid w:val="005D0AF3"/>
    <w:rsid w:val="005D22FA"/>
    <w:rsid w:val="005D2818"/>
    <w:rsid w:val="005D2BA5"/>
    <w:rsid w:val="005D2FAF"/>
    <w:rsid w:val="005D3E07"/>
    <w:rsid w:val="005D44FA"/>
    <w:rsid w:val="005D4E6B"/>
    <w:rsid w:val="005D4F2C"/>
    <w:rsid w:val="005D6AB6"/>
    <w:rsid w:val="005D6D87"/>
    <w:rsid w:val="005D6E70"/>
    <w:rsid w:val="005D7C3C"/>
    <w:rsid w:val="005E1DD5"/>
    <w:rsid w:val="005E235B"/>
    <w:rsid w:val="005E2F65"/>
    <w:rsid w:val="005E330C"/>
    <w:rsid w:val="005E3F2B"/>
    <w:rsid w:val="005E54DB"/>
    <w:rsid w:val="005E584A"/>
    <w:rsid w:val="005E6F7F"/>
    <w:rsid w:val="005E741D"/>
    <w:rsid w:val="005F02B2"/>
    <w:rsid w:val="005F02BB"/>
    <w:rsid w:val="005F21DC"/>
    <w:rsid w:val="005F4DA1"/>
    <w:rsid w:val="005F58DA"/>
    <w:rsid w:val="005F6871"/>
    <w:rsid w:val="00600AA0"/>
    <w:rsid w:val="00602AAC"/>
    <w:rsid w:val="0060307D"/>
    <w:rsid w:val="006032B8"/>
    <w:rsid w:val="0060405E"/>
    <w:rsid w:val="00605CEB"/>
    <w:rsid w:val="00605D3A"/>
    <w:rsid w:val="00606766"/>
    <w:rsid w:val="00606E9E"/>
    <w:rsid w:val="00606FE0"/>
    <w:rsid w:val="006116E1"/>
    <w:rsid w:val="00611DFC"/>
    <w:rsid w:val="006122C5"/>
    <w:rsid w:val="006133CF"/>
    <w:rsid w:val="00614773"/>
    <w:rsid w:val="00615063"/>
    <w:rsid w:val="00615513"/>
    <w:rsid w:val="00616538"/>
    <w:rsid w:val="006170E6"/>
    <w:rsid w:val="00617AE3"/>
    <w:rsid w:val="00620C3B"/>
    <w:rsid w:val="00620C74"/>
    <w:rsid w:val="00621F48"/>
    <w:rsid w:val="006223A5"/>
    <w:rsid w:val="00623AF8"/>
    <w:rsid w:val="0062676E"/>
    <w:rsid w:val="006270CE"/>
    <w:rsid w:val="00630EF0"/>
    <w:rsid w:val="006322C2"/>
    <w:rsid w:val="00632360"/>
    <w:rsid w:val="0063245D"/>
    <w:rsid w:val="00634142"/>
    <w:rsid w:val="0063506C"/>
    <w:rsid w:val="00635B26"/>
    <w:rsid w:val="006361CE"/>
    <w:rsid w:val="0063677D"/>
    <w:rsid w:val="00637901"/>
    <w:rsid w:val="006404BC"/>
    <w:rsid w:val="00642F45"/>
    <w:rsid w:val="00645EAC"/>
    <w:rsid w:val="006460F3"/>
    <w:rsid w:val="00646DD6"/>
    <w:rsid w:val="00647061"/>
    <w:rsid w:val="0065036E"/>
    <w:rsid w:val="006504F4"/>
    <w:rsid w:val="0065155C"/>
    <w:rsid w:val="00651F80"/>
    <w:rsid w:val="00652656"/>
    <w:rsid w:val="00654B51"/>
    <w:rsid w:val="0065547D"/>
    <w:rsid w:val="00655A0B"/>
    <w:rsid w:val="0065793B"/>
    <w:rsid w:val="006611FD"/>
    <w:rsid w:val="00661709"/>
    <w:rsid w:val="00662EC8"/>
    <w:rsid w:val="00666A0B"/>
    <w:rsid w:val="006677BE"/>
    <w:rsid w:val="006705C5"/>
    <w:rsid w:val="00670B4D"/>
    <w:rsid w:val="00670CBE"/>
    <w:rsid w:val="00673D3A"/>
    <w:rsid w:val="00674FC9"/>
    <w:rsid w:val="0067534D"/>
    <w:rsid w:val="00681C3F"/>
    <w:rsid w:val="00682997"/>
    <w:rsid w:val="00682B6E"/>
    <w:rsid w:val="006831B0"/>
    <w:rsid w:val="006841BB"/>
    <w:rsid w:val="0068554A"/>
    <w:rsid w:val="00685BED"/>
    <w:rsid w:val="00690F45"/>
    <w:rsid w:val="00691CD3"/>
    <w:rsid w:val="006922AC"/>
    <w:rsid w:val="00693E0D"/>
    <w:rsid w:val="00695AFA"/>
    <w:rsid w:val="006A0C01"/>
    <w:rsid w:val="006A6E3C"/>
    <w:rsid w:val="006A7B33"/>
    <w:rsid w:val="006B04DA"/>
    <w:rsid w:val="006B4617"/>
    <w:rsid w:val="006B692D"/>
    <w:rsid w:val="006B6AE7"/>
    <w:rsid w:val="006C10A4"/>
    <w:rsid w:val="006C1936"/>
    <w:rsid w:val="006C1CD2"/>
    <w:rsid w:val="006C32DD"/>
    <w:rsid w:val="006C43C3"/>
    <w:rsid w:val="006C46BA"/>
    <w:rsid w:val="006C4F53"/>
    <w:rsid w:val="006C5EB6"/>
    <w:rsid w:val="006C6F6E"/>
    <w:rsid w:val="006D045F"/>
    <w:rsid w:val="006D0B2A"/>
    <w:rsid w:val="006D26E8"/>
    <w:rsid w:val="006D489C"/>
    <w:rsid w:val="006D4949"/>
    <w:rsid w:val="006D4C8B"/>
    <w:rsid w:val="006D6A84"/>
    <w:rsid w:val="006D7923"/>
    <w:rsid w:val="006D7ACF"/>
    <w:rsid w:val="006D7B53"/>
    <w:rsid w:val="006D7F0B"/>
    <w:rsid w:val="006E0A8D"/>
    <w:rsid w:val="006E3C2C"/>
    <w:rsid w:val="006E44DA"/>
    <w:rsid w:val="006E6982"/>
    <w:rsid w:val="006F0711"/>
    <w:rsid w:val="006F0F75"/>
    <w:rsid w:val="006F17B2"/>
    <w:rsid w:val="006F1CB4"/>
    <w:rsid w:val="006F2CA2"/>
    <w:rsid w:val="006F2EE6"/>
    <w:rsid w:val="006F5641"/>
    <w:rsid w:val="006F5C66"/>
    <w:rsid w:val="006F6BBE"/>
    <w:rsid w:val="006F73C8"/>
    <w:rsid w:val="007022C3"/>
    <w:rsid w:val="00702C4F"/>
    <w:rsid w:val="00702DC1"/>
    <w:rsid w:val="0070352E"/>
    <w:rsid w:val="00704058"/>
    <w:rsid w:val="00705E8B"/>
    <w:rsid w:val="0071024C"/>
    <w:rsid w:val="007126D3"/>
    <w:rsid w:val="00713C9F"/>
    <w:rsid w:val="00715A18"/>
    <w:rsid w:val="00716018"/>
    <w:rsid w:val="0071734E"/>
    <w:rsid w:val="00721948"/>
    <w:rsid w:val="0072490B"/>
    <w:rsid w:val="00727357"/>
    <w:rsid w:val="007279A4"/>
    <w:rsid w:val="007305DF"/>
    <w:rsid w:val="00730630"/>
    <w:rsid w:val="00731787"/>
    <w:rsid w:val="00734A9A"/>
    <w:rsid w:val="007350E4"/>
    <w:rsid w:val="007376A2"/>
    <w:rsid w:val="00740261"/>
    <w:rsid w:val="00744A1F"/>
    <w:rsid w:val="00745A6C"/>
    <w:rsid w:val="00745C99"/>
    <w:rsid w:val="00746224"/>
    <w:rsid w:val="0074629F"/>
    <w:rsid w:val="00747171"/>
    <w:rsid w:val="00747B90"/>
    <w:rsid w:val="00750195"/>
    <w:rsid w:val="00751683"/>
    <w:rsid w:val="0075295D"/>
    <w:rsid w:val="007536F4"/>
    <w:rsid w:val="007572FF"/>
    <w:rsid w:val="00757514"/>
    <w:rsid w:val="00760626"/>
    <w:rsid w:val="007630FF"/>
    <w:rsid w:val="007635B9"/>
    <w:rsid w:val="00763C8D"/>
    <w:rsid w:val="00765D6B"/>
    <w:rsid w:val="00770CDA"/>
    <w:rsid w:val="00770D4B"/>
    <w:rsid w:val="007721B4"/>
    <w:rsid w:val="0077243A"/>
    <w:rsid w:val="0077350C"/>
    <w:rsid w:val="00773858"/>
    <w:rsid w:val="00774FDA"/>
    <w:rsid w:val="00777FB1"/>
    <w:rsid w:val="007812A4"/>
    <w:rsid w:val="00781FE8"/>
    <w:rsid w:val="00782EAA"/>
    <w:rsid w:val="00783E6A"/>
    <w:rsid w:val="007846A8"/>
    <w:rsid w:val="007846D3"/>
    <w:rsid w:val="00786120"/>
    <w:rsid w:val="00786415"/>
    <w:rsid w:val="00786BFA"/>
    <w:rsid w:val="00786F44"/>
    <w:rsid w:val="00786FAA"/>
    <w:rsid w:val="0079017E"/>
    <w:rsid w:val="00791422"/>
    <w:rsid w:val="00792F5A"/>
    <w:rsid w:val="00793DE8"/>
    <w:rsid w:val="00796C1D"/>
    <w:rsid w:val="007A01B8"/>
    <w:rsid w:val="007A3C27"/>
    <w:rsid w:val="007A6824"/>
    <w:rsid w:val="007A7AF9"/>
    <w:rsid w:val="007A7BF0"/>
    <w:rsid w:val="007B0490"/>
    <w:rsid w:val="007B1113"/>
    <w:rsid w:val="007B2FCD"/>
    <w:rsid w:val="007B53ED"/>
    <w:rsid w:val="007B5A57"/>
    <w:rsid w:val="007B612A"/>
    <w:rsid w:val="007B661E"/>
    <w:rsid w:val="007B7834"/>
    <w:rsid w:val="007C164C"/>
    <w:rsid w:val="007C2B71"/>
    <w:rsid w:val="007C3E2C"/>
    <w:rsid w:val="007C3F2F"/>
    <w:rsid w:val="007C5155"/>
    <w:rsid w:val="007C755C"/>
    <w:rsid w:val="007C7645"/>
    <w:rsid w:val="007C7934"/>
    <w:rsid w:val="007C798A"/>
    <w:rsid w:val="007C7B5F"/>
    <w:rsid w:val="007C7FE4"/>
    <w:rsid w:val="007D04B0"/>
    <w:rsid w:val="007D1B1D"/>
    <w:rsid w:val="007D3B04"/>
    <w:rsid w:val="007D3B9F"/>
    <w:rsid w:val="007D3C14"/>
    <w:rsid w:val="007D569A"/>
    <w:rsid w:val="007D721F"/>
    <w:rsid w:val="007D7C76"/>
    <w:rsid w:val="007E085B"/>
    <w:rsid w:val="007E09AF"/>
    <w:rsid w:val="007E2690"/>
    <w:rsid w:val="007E2BD8"/>
    <w:rsid w:val="007E3BCB"/>
    <w:rsid w:val="007E672B"/>
    <w:rsid w:val="007E74C9"/>
    <w:rsid w:val="007F0211"/>
    <w:rsid w:val="007F03D0"/>
    <w:rsid w:val="007F05EB"/>
    <w:rsid w:val="007F0625"/>
    <w:rsid w:val="007F0F98"/>
    <w:rsid w:val="007F1E00"/>
    <w:rsid w:val="007F2AEF"/>
    <w:rsid w:val="007F6928"/>
    <w:rsid w:val="007F6B4A"/>
    <w:rsid w:val="0080124C"/>
    <w:rsid w:val="008012D5"/>
    <w:rsid w:val="00801578"/>
    <w:rsid w:val="00801C31"/>
    <w:rsid w:val="008022DE"/>
    <w:rsid w:val="00802781"/>
    <w:rsid w:val="00805FEC"/>
    <w:rsid w:val="008068B0"/>
    <w:rsid w:val="00807E85"/>
    <w:rsid w:val="008114CE"/>
    <w:rsid w:val="00814151"/>
    <w:rsid w:val="00821C4D"/>
    <w:rsid w:val="008271E0"/>
    <w:rsid w:val="00834FD0"/>
    <w:rsid w:val="008354B9"/>
    <w:rsid w:val="00835528"/>
    <w:rsid w:val="008376F9"/>
    <w:rsid w:val="00837D7C"/>
    <w:rsid w:val="00837D8A"/>
    <w:rsid w:val="0084054F"/>
    <w:rsid w:val="00840794"/>
    <w:rsid w:val="008409DF"/>
    <w:rsid w:val="00842677"/>
    <w:rsid w:val="00842A36"/>
    <w:rsid w:val="00842D5C"/>
    <w:rsid w:val="00843AE4"/>
    <w:rsid w:val="00844E80"/>
    <w:rsid w:val="00846A4C"/>
    <w:rsid w:val="00847687"/>
    <w:rsid w:val="008476D5"/>
    <w:rsid w:val="008500DB"/>
    <w:rsid w:val="008501FA"/>
    <w:rsid w:val="00852CDE"/>
    <w:rsid w:val="00854D36"/>
    <w:rsid w:val="00856233"/>
    <w:rsid w:val="008564F1"/>
    <w:rsid w:val="008565DC"/>
    <w:rsid w:val="0085697C"/>
    <w:rsid w:val="0086078C"/>
    <w:rsid w:val="00860950"/>
    <w:rsid w:val="00861BBE"/>
    <w:rsid w:val="00864B8B"/>
    <w:rsid w:val="008655AE"/>
    <w:rsid w:val="0086569A"/>
    <w:rsid w:val="00865BEC"/>
    <w:rsid w:val="008669D5"/>
    <w:rsid w:val="008676C0"/>
    <w:rsid w:val="00871540"/>
    <w:rsid w:val="0087235D"/>
    <w:rsid w:val="0087254E"/>
    <w:rsid w:val="0087326D"/>
    <w:rsid w:val="00873630"/>
    <w:rsid w:val="0087381D"/>
    <w:rsid w:val="0087438E"/>
    <w:rsid w:val="008748BE"/>
    <w:rsid w:val="0087564B"/>
    <w:rsid w:val="0087662A"/>
    <w:rsid w:val="00876F66"/>
    <w:rsid w:val="0087775A"/>
    <w:rsid w:val="00877B09"/>
    <w:rsid w:val="0088185E"/>
    <w:rsid w:val="0088319B"/>
    <w:rsid w:val="008834BD"/>
    <w:rsid w:val="00884AF2"/>
    <w:rsid w:val="00885C89"/>
    <w:rsid w:val="00887D54"/>
    <w:rsid w:val="0089028C"/>
    <w:rsid w:val="00890F64"/>
    <w:rsid w:val="0089297D"/>
    <w:rsid w:val="00892F74"/>
    <w:rsid w:val="008956CB"/>
    <w:rsid w:val="008969C1"/>
    <w:rsid w:val="008A00CD"/>
    <w:rsid w:val="008A1EE0"/>
    <w:rsid w:val="008A21E5"/>
    <w:rsid w:val="008A2472"/>
    <w:rsid w:val="008A50A3"/>
    <w:rsid w:val="008A5511"/>
    <w:rsid w:val="008A60D0"/>
    <w:rsid w:val="008A6A6C"/>
    <w:rsid w:val="008B37D6"/>
    <w:rsid w:val="008B4887"/>
    <w:rsid w:val="008B587C"/>
    <w:rsid w:val="008B7AB8"/>
    <w:rsid w:val="008C0736"/>
    <w:rsid w:val="008C0847"/>
    <w:rsid w:val="008C2871"/>
    <w:rsid w:val="008C30F3"/>
    <w:rsid w:val="008C3D32"/>
    <w:rsid w:val="008C5948"/>
    <w:rsid w:val="008C5967"/>
    <w:rsid w:val="008C5AD4"/>
    <w:rsid w:val="008C6C49"/>
    <w:rsid w:val="008C6E0E"/>
    <w:rsid w:val="008C76AB"/>
    <w:rsid w:val="008C7E80"/>
    <w:rsid w:val="008D1AD8"/>
    <w:rsid w:val="008D26D0"/>
    <w:rsid w:val="008D37BD"/>
    <w:rsid w:val="008D47E3"/>
    <w:rsid w:val="008D4CE8"/>
    <w:rsid w:val="008D594D"/>
    <w:rsid w:val="008D63A3"/>
    <w:rsid w:val="008E4137"/>
    <w:rsid w:val="008E4CD1"/>
    <w:rsid w:val="008E4E72"/>
    <w:rsid w:val="008E50D0"/>
    <w:rsid w:val="008E744E"/>
    <w:rsid w:val="008F12FC"/>
    <w:rsid w:val="008F1A69"/>
    <w:rsid w:val="008F2C8D"/>
    <w:rsid w:val="008F43A7"/>
    <w:rsid w:val="008F5C54"/>
    <w:rsid w:val="00903BBD"/>
    <w:rsid w:val="00903C1F"/>
    <w:rsid w:val="00905F0C"/>
    <w:rsid w:val="00906B5C"/>
    <w:rsid w:val="00911233"/>
    <w:rsid w:val="00912140"/>
    <w:rsid w:val="00912E81"/>
    <w:rsid w:val="00914331"/>
    <w:rsid w:val="009143F0"/>
    <w:rsid w:val="00914689"/>
    <w:rsid w:val="00914A58"/>
    <w:rsid w:val="00914FF5"/>
    <w:rsid w:val="0092054A"/>
    <w:rsid w:val="009207C3"/>
    <w:rsid w:val="009208C0"/>
    <w:rsid w:val="009212F5"/>
    <w:rsid w:val="00924E8A"/>
    <w:rsid w:val="00924F00"/>
    <w:rsid w:val="00924FCE"/>
    <w:rsid w:val="00926266"/>
    <w:rsid w:val="00931133"/>
    <w:rsid w:val="00931515"/>
    <w:rsid w:val="00933FA0"/>
    <w:rsid w:val="00934321"/>
    <w:rsid w:val="0093680B"/>
    <w:rsid w:val="00936E1C"/>
    <w:rsid w:val="00940CF9"/>
    <w:rsid w:val="009420BA"/>
    <w:rsid w:val="0094319D"/>
    <w:rsid w:val="0094470C"/>
    <w:rsid w:val="009452C2"/>
    <w:rsid w:val="0094661C"/>
    <w:rsid w:val="00950A87"/>
    <w:rsid w:val="009514D8"/>
    <w:rsid w:val="00951A8B"/>
    <w:rsid w:val="00952627"/>
    <w:rsid w:val="009529C1"/>
    <w:rsid w:val="00953260"/>
    <w:rsid w:val="00956CA6"/>
    <w:rsid w:val="009573A9"/>
    <w:rsid w:val="00961734"/>
    <w:rsid w:val="00961A8C"/>
    <w:rsid w:val="00962076"/>
    <w:rsid w:val="0096257F"/>
    <w:rsid w:val="0096386B"/>
    <w:rsid w:val="00963DE9"/>
    <w:rsid w:val="0096697E"/>
    <w:rsid w:val="00966FE1"/>
    <w:rsid w:val="00971C9B"/>
    <w:rsid w:val="00972213"/>
    <w:rsid w:val="00972A28"/>
    <w:rsid w:val="00973763"/>
    <w:rsid w:val="0097384B"/>
    <w:rsid w:val="009741B8"/>
    <w:rsid w:val="0097545F"/>
    <w:rsid w:val="00975E7F"/>
    <w:rsid w:val="0098019F"/>
    <w:rsid w:val="00981BE0"/>
    <w:rsid w:val="009844C9"/>
    <w:rsid w:val="00984F0A"/>
    <w:rsid w:val="0098614E"/>
    <w:rsid w:val="0099146C"/>
    <w:rsid w:val="009930F1"/>
    <w:rsid w:val="00994E56"/>
    <w:rsid w:val="00995FB4"/>
    <w:rsid w:val="00997391"/>
    <w:rsid w:val="00997C49"/>
    <w:rsid w:val="00997CBC"/>
    <w:rsid w:val="009A1279"/>
    <w:rsid w:val="009A14E1"/>
    <w:rsid w:val="009A1F6E"/>
    <w:rsid w:val="009A286B"/>
    <w:rsid w:val="009A44FC"/>
    <w:rsid w:val="009A4CCD"/>
    <w:rsid w:val="009A5928"/>
    <w:rsid w:val="009A6A9A"/>
    <w:rsid w:val="009A6CE7"/>
    <w:rsid w:val="009B01DB"/>
    <w:rsid w:val="009B3CF2"/>
    <w:rsid w:val="009B4ECF"/>
    <w:rsid w:val="009B6258"/>
    <w:rsid w:val="009B6631"/>
    <w:rsid w:val="009C25EC"/>
    <w:rsid w:val="009C6370"/>
    <w:rsid w:val="009C7F34"/>
    <w:rsid w:val="009D3069"/>
    <w:rsid w:val="009D3264"/>
    <w:rsid w:val="009D43D9"/>
    <w:rsid w:val="009D4A94"/>
    <w:rsid w:val="009D6203"/>
    <w:rsid w:val="009D6D70"/>
    <w:rsid w:val="009E0A5B"/>
    <w:rsid w:val="009E18E4"/>
    <w:rsid w:val="009E1EED"/>
    <w:rsid w:val="009E3CC0"/>
    <w:rsid w:val="009E47AF"/>
    <w:rsid w:val="009E4F70"/>
    <w:rsid w:val="009E63ED"/>
    <w:rsid w:val="009E6EAB"/>
    <w:rsid w:val="009F092B"/>
    <w:rsid w:val="009F1AE6"/>
    <w:rsid w:val="009F2FE9"/>
    <w:rsid w:val="009F3C25"/>
    <w:rsid w:val="009F40DC"/>
    <w:rsid w:val="009F46BC"/>
    <w:rsid w:val="009F4926"/>
    <w:rsid w:val="009F6257"/>
    <w:rsid w:val="009F6F62"/>
    <w:rsid w:val="00A0093D"/>
    <w:rsid w:val="00A0169B"/>
    <w:rsid w:val="00A03696"/>
    <w:rsid w:val="00A06A76"/>
    <w:rsid w:val="00A10B96"/>
    <w:rsid w:val="00A1138F"/>
    <w:rsid w:val="00A12921"/>
    <w:rsid w:val="00A12C02"/>
    <w:rsid w:val="00A1305C"/>
    <w:rsid w:val="00A1499B"/>
    <w:rsid w:val="00A1513D"/>
    <w:rsid w:val="00A16B7C"/>
    <w:rsid w:val="00A1704E"/>
    <w:rsid w:val="00A20300"/>
    <w:rsid w:val="00A207FF"/>
    <w:rsid w:val="00A211AA"/>
    <w:rsid w:val="00A2217F"/>
    <w:rsid w:val="00A252A2"/>
    <w:rsid w:val="00A26379"/>
    <w:rsid w:val="00A26959"/>
    <w:rsid w:val="00A26CEC"/>
    <w:rsid w:val="00A27C44"/>
    <w:rsid w:val="00A3233F"/>
    <w:rsid w:val="00A32D5B"/>
    <w:rsid w:val="00A332B4"/>
    <w:rsid w:val="00A33E10"/>
    <w:rsid w:val="00A34474"/>
    <w:rsid w:val="00A355C7"/>
    <w:rsid w:val="00A36B0D"/>
    <w:rsid w:val="00A36F7A"/>
    <w:rsid w:val="00A37D08"/>
    <w:rsid w:val="00A417E5"/>
    <w:rsid w:val="00A442A5"/>
    <w:rsid w:val="00A4718F"/>
    <w:rsid w:val="00A51651"/>
    <w:rsid w:val="00A51B21"/>
    <w:rsid w:val="00A525FC"/>
    <w:rsid w:val="00A52FB9"/>
    <w:rsid w:val="00A554FF"/>
    <w:rsid w:val="00A56158"/>
    <w:rsid w:val="00A60578"/>
    <w:rsid w:val="00A60B42"/>
    <w:rsid w:val="00A61264"/>
    <w:rsid w:val="00A615A4"/>
    <w:rsid w:val="00A636B3"/>
    <w:rsid w:val="00A63BF3"/>
    <w:rsid w:val="00A659BC"/>
    <w:rsid w:val="00A66DF3"/>
    <w:rsid w:val="00A70F26"/>
    <w:rsid w:val="00A70F6B"/>
    <w:rsid w:val="00A75136"/>
    <w:rsid w:val="00A75458"/>
    <w:rsid w:val="00A75628"/>
    <w:rsid w:val="00A758BE"/>
    <w:rsid w:val="00A76942"/>
    <w:rsid w:val="00A80074"/>
    <w:rsid w:val="00A804B1"/>
    <w:rsid w:val="00A8070C"/>
    <w:rsid w:val="00A82AAC"/>
    <w:rsid w:val="00A82D76"/>
    <w:rsid w:val="00A83ED8"/>
    <w:rsid w:val="00A85A7A"/>
    <w:rsid w:val="00A8653D"/>
    <w:rsid w:val="00A877B2"/>
    <w:rsid w:val="00A87D0F"/>
    <w:rsid w:val="00A929F1"/>
    <w:rsid w:val="00A9376A"/>
    <w:rsid w:val="00A94BE2"/>
    <w:rsid w:val="00A95185"/>
    <w:rsid w:val="00A96AD4"/>
    <w:rsid w:val="00A976F3"/>
    <w:rsid w:val="00A9784A"/>
    <w:rsid w:val="00A97939"/>
    <w:rsid w:val="00A97A11"/>
    <w:rsid w:val="00AA0128"/>
    <w:rsid w:val="00AA224C"/>
    <w:rsid w:val="00AA47EB"/>
    <w:rsid w:val="00AA493D"/>
    <w:rsid w:val="00AA52C4"/>
    <w:rsid w:val="00AA52D2"/>
    <w:rsid w:val="00AB0D58"/>
    <w:rsid w:val="00AB1688"/>
    <w:rsid w:val="00AB1936"/>
    <w:rsid w:val="00AB2628"/>
    <w:rsid w:val="00AB2D6C"/>
    <w:rsid w:val="00AB36A9"/>
    <w:rsid w:val="00AB3AAE"/>
    <w:rsid w:val="00AB527A"/>
    <w:rsid w:val="00AB5639"/>
    <w:rsid w:val="00AB681F"/>
    <w:rsid w:val="00AB6D41"/>
    <w:rsid w:val="00AB6E1C"/>
    <w:rsid w:val="00AB7917"/>
    <w:rsid w:val="00AC007A"/>
    <w:rsid w:val="00AC16FE"/>
    <w:rsid w:val="00AC2371"/>
    <w:rsid w:val="00AC275C"/>
    <w:rsid w:val="00AC2C20"/>
    <w:rsid w:val="00AC4714"/>
    <w:rsid w:val="00AC72B8"/>
    <w:rsid w:val="00AD2A12"/>
    <w:rsid w:val="00AD4F5A"/>
    <w:rsid w:val="00AD539B"/>
    <w:rsid w:val="00AD69E1"/>
    <w:rsid w:val="00AD6B37"/>
    <w:rsid w:val="00AD7799"/>
    <w:rsid w:val="00AD7CCC"/>
    <w:rsid w:val="00AE0F53"/>
    <w:rsid w:val="00AE1736"/>
    <w:rsid w:val="00AE194E"/>
    <w:rsid w:val="00AE284E"/>
    <w:rsid w:val="00AE605D"/>
    <w:rsid w:val="00AE71AF"/>
    <w:rsid w:val="00AF044E"/>
    <w:rsid w:val="00AF11B4"/>
    <w:rsid w:val="00AF2B57"/>
    <w:rsid w:val="00AF31A0"/>
    <w:rsid w:val="00AF38D8"/>
    <w:rsid w:val="00AF3F34"/>
    <w:rsid w:val="00AF4430"/>
    <w:rsid w:val="00AF7581"/>
    <w:rsid w:val="00B01480"/>
    <w:rsid w:val="00B01A85"/>
    <w:rsid w:val="00B02325"/>
    <w:rsid w:val="00B05B21"/>
    <w:rsid w:val="00B07551"/>
    <w:rsid w:val="00B07D7C"/>
    <w:rsid w:val="00B1065F"/>
    <w:rsid w:val="00B144F1"/>
    <w:rsid w:val="00B16110"/>
    <w:rsid w:val="00B165E9"/>
    <w:rsid w:val="00B16FB6"/>
    <w:rsid w:val="00B17133"/>
    <w:rsid w:val="00B202BF"/>
    <w:rsid w:val="00B206D1"/>
    <w:rsid w:val="00B2183E"/>
    <w:rsid w:val="00B2397F"/>
    <w:rsid w:val="00B23A4B"/>
    <w:rsid w:val="00B24660"/>
    <w:rsid w:val="00B2704F"/>
    <w:rsid w:val="00B276B7"/>
    <w:rsid w:val="00B2799B"/>
    <w:rsid w:val="00B27D21"/>
    <w:rsid w:val="00B304ED"/>
    <w:rsid w:val="00B30B69"/>
    <w:rsid w:val="00B30BEB"/>
    <w:rsid w:val="00B31619"/>
    <w:rsid w:val="00B32212"/>
    <w:rsid w:val="00B32F71"/>
    <w:rsid w:val="00B3604B"/>
    <w:rsid w:val="00B36514"/>
    <w:rsid w:val="00B36515"/>
    <w:rsid w:val="00B37542"/>
    <w:rsid w:val="00B423BD"/>
    <w:rsid w:val="00B444C5"/>
    <w:rsid w:val="00B46154"/>
    <w:rsid w:val="00B510CF"/>
    <w:rsid w:val="00B5196B"/>
    <w:rsid w:val="00B51DDB"/>
    <w:rsid w:val="00B5207C"/>
    <w:rsid w:val="00B54DE6"/>
    <w:rsid w:val="00B57896"/>
    <w:rsid w:val="00B60E8F"/>
    <w:rsid w:val="00B61639"/>
    <w:rsid w:val="00B61E4D"/>
    <w:rsid w:val="00B62A29"/>
    <w:rsid w:val="00B64E55"/>
    <w:rsid w:val="00B656BB"/>
    <w:rsid w:val="00B7104C"/>
    <w:rsid w:val="00B71865"/>
    <w:rsid w:val="00B7246C"/>
    <w:rsid w:val="00B72955"/>
    <w:rsid w:val="00B72E1F"/>
    <w:rsid w:val="00B7792B"/>
    <w:rsid w:val="00B77E1E"/>
    <w:rsid w:val="00B80786"/>
    <w:rsid w:val="00B85316"/>
    <w:rsid w:val="00B8540B"/>
    <w:rsid w:val="00B85A46"/>
    <w:rsid w:val="00B85E06"/>
    <w:rsid w:val="00B862AD"/>
    <w:rsid w:val="00B863F1"/>
    <w:rsid w:val="00B87AD1"/>
    <w:rsid w:val="00B91BB8"/>
    <w:rsid w:val="00B926F6"/>
    <w:rsid w:val="00B9321B"/>
    <w:rsid w:val="00B93668"/>
    <w:rsid w:val="00B93A57"/>
    <w:rsid w:val="00B94849"/>
    <w:rsid w:val="00B953BA"/>
    <w:rsid w:val="00B955B6"/>
    <w:rsid w:val="00B95744"/>
    <w:rsid w:val="00B96498"/>
    <w:rsid w:val="00B966AE"/>
    <w:rsid w:val="00B97A2B"/>
    <w:rsid w:val="00BA0B38"/>
    <w:rsid w:val="00BA11F3"/>
    <w:rsid w:val="00BA2BF0"/>
    <w:rsid w:val="00BA31B1"/>
    <w:rsid w:val="00BA3DA1"/>
    <w:rsid w:val="00BA4162"/>
    <w:rsid w:val="00BA595E"/>
    <w:rsid w:val="00BA5D20"/>
    <w:rsid w:val="00BA5EE4"/>
    <w:rsid w:val="00BA5F00"/>
    <w:rsid w:val="00BA66B1"/>
    <w:rsid w:val="00BA69A8"/>
    <w:rsid w:val="00BA73F4"/>
    <w:rsid w:val="00BA7845"/>
    <w:rsid w:val="00BB0C08"/>
    <w:rsid w:val="00BB302D"/>
    <w:rsid w:val="00BB327D"/>
    <w:rsid w:val="00BB517D"/>
    <w:rsid w:val="00BB527F"/>
    <w:rsid w:val="00BB5B0E"/>
    <w:rsid w:val="00BB7312"/>
    <w:rsid w:val="00BC29CF"/>
    <w:rsid w:val="00BC6916"/>
    <w:rsid w:val="00BC6D15"/>
    <w:rsid w:val="00BC7A32"/>
    <w:rsid w:val="00BD22FC"/>
    <w:rsid w:val="00BD28E8"/>
    <w:rsid w:val="00BD3B4F"/>
    <w:rsid w:val="00BD3DDC"/>
    <w:rsid w:val="00BD5C36"/>
    <w:rsid w:val="00BD6017"/>
    <w:rsid w:val="00BE033C"/>
    <w:rsid w:val="00BE09F0"/>
    <w:rsid w:val="00BE29AD"/>
    <w:rsid w:val="00BE3E5E"/>
    <w:rsid w:val="00BE641C"/>
    <w:rsid w:val="00BE6AF4"/>
    <w:rsid w:val="00BE6F1C"/>
    <w:rsid w:val="00BE7567"/>
    <w:rsid w:val="00BE79CE"/>
    <w:rsid w:val="00BF0ECB"/>
    <w:rsid w:val="00BF0FDD"/>
    <w:rsid w:val="00BF11DF"/>
    <w:rsid w:val="00BF1D89"/>
    <w:rsid w:val="00BF344B"/>
    <w:rsid w:val="00BF7AF7"/>
    <w:rsid w:val="00BF7DB3"/>
    <w:rsid w:val="00BF7E2F"/>
    <w:rsid w:val="00C014D4"/>
    <w:rsid w:val="00C01EE2"/>
    <w:rsid w:val="00C01F54"/>
    <w:rsid w:val="00C027FB"/>
    <w:rsid w:val="00C0417C"/>
    <w:rsid w:val="00C04492"/>
    <w:rsid w:val="00C058FA"/>
    <w:rsid w:val="00C05B72"/>
    <w:rsid w:val="00C0612E"/>
    <w:rsid w:val="00C06D05"/>
    <w:rsid w:val="00C071DA"/>
    <w:rsid w:val="00C07551"/>
    <w:rsid w:val="00C07952"/>
    <w:rsid w:val="00C07E19"/>
    <w:rsid w:val="00C1048C"/>
    <w:rsid w:val="00C10664"/>
    <w:rsid w:val="00C1147D"/>
    <w:rsid w:val="00C12D66"/>
    <w:rsid w:val="00C134A3"/>
    <w:rsid w:val="00C14A98"/>
    <w:rsid w:val="00C156E8"/>
    <w:rsid w:val="00C15970"/>
    <w:rsid w:val="00C16F07"/>
    <w:rsid w:val="00C1741F"/>
    <w:rsid w:val="00C20090"/>
    <w:rsid w:val="00C214A8"/>
    <w:rsid w:val="00C21E64"/>
    <w:rsid w:val="00C22052"/>
    <w:rsid w:val="00C22251"/>
    <w:rsid w:val="00C223EB"/>
    <w:rsid w:val="00C22787"/>
    <w:rsid w:val="00C22A45"/>
    <w:rsid w:val="00C23027"/>
    <w:rsid w:val="00C23A2B"/>
    <w:rsid w:val="00C25C05"/>
    <w:rsid w:val="00C276FD"/>
    <w:rsid w:val="00C27A7A"/>
    <w:rsid w:val="00C30315"/>
    <w:rsid w:val="00C312A5"/>
    <w:rsid w:val="00C337D0"/>
    <w:rsid w:val="00C34571"/>
    <w:rsid w:val="00C348F4"/>
    <w:rsid w:val="00C34A83"/>
    <w:rsid w:val="00C36F80"/>
    <w:rsid w:val="00C372BC"/>
    <w:rsid w:val="00C3734B"/>
    <w:rsid w:val="00C376A1"/>
    <w:rsid w:val="00C403D2"/>
    <w:rsid w:val="00C42266"/>
    <w:rsid w:val="00C42B82"/>
    <w:rsid w:val="00C44241"/>
    <w:rsid w:val="00C44C51"/>
    <w:rsid w:val="00C45A55"/>
    <w:rsid w:val="00C46027"/>
    <w:rsid w:val="00C46075"/>
    <w:rsid w:val="00C46577"/>
    <w:rsid w:val="00C511E1"/>
    <w:rsid w:val="00C51AD0"/>
    <w:rsid w:val="00C52617"/>
    <w:rsid w:val="00C52D8C"/>
    <w:rsid w:val="00C52FC1"/>
    <w:rsid w:val="00C54F31"/>
    <w:rsid w:val="00C57588"/>
    <w:rsid w:val="00C57D1D"/>
    <w:rsid w:val="00C57F3B"/>
    <w:rsid w:val="00C60DAB"/>
    <w:rsid w:val="00C60EB7"/>
    <w:rsid w:val="00C62636"/>
    <w:rsid w:val="00C634EB"/>
    <w:rsid w:val="00C63FF0"/>
    <w:rsid w:val="00C658EE"/>
    <w:rsid w:val="00C65D63"/>
    <w:rsid w:val="00C65E9F"/>
    <w:rsid w:val="00C66A26"/>
    <w:rsid w:val="00C67B60"/>
    <w:rsid w:val="00C710E0"/>
    <w:rsid w:val="00C71555"/>
    <w:rsid w:val="00C719A7"/>
    <w:rsid w:val="00C738C4"/>
    <w:rsid w:val="00C742CE"/>
    <w:rsid w:val="00C75C01"/>
    <w:rsid w:val="00C76DBB"/>
    <w:rsid w:val="00C779CD"/>
    <w:rsid w:val="00C8136C"/>
    <w:rsid w:val="00C82B32"/>
    <w:rsid w:val="00C83858"/>
    <w:rsid w:val="00C85516"/>
    <w:rsid w:val="00C85A69"/>
    <w:rsid w:val="00C860B2"/>
    <w:rsid w:val="00C860E0"/>
    <w:rsid w:val="00C86954"/>
    <w:rsid w:val="00C86E55"/>
    <w:rsid w:val="00C90607"/>
    <w:rsid w:val="00C90A9D"/>
    <w:rsid w:val="00C91C39"/>
    <w:rsid w:val="00C934B8"/>
    <w:rsid w:val="00C95192"/>
    <w:rsid w:val="00C965F4"/>
    <w:rsid w:val="00CA0833"/>
    <w:rsid w:val="00CA0DBA"/>
    <w:rsid w:val="00CA156E"/>
    <w:rsid w:val="00CA1A99"/>
    <w:rsid w:val="00CA266B"/>
    <w:rsid w:val="00CA3529"/>
    <w:rsid w:val="00CA352D"/>
    <w:rsid w:val="00CA3CB3"/>
    <w:rsid w:val="00CB0D59"/>
    <w:rsid w:val="00CB30CD"/>
    <w:rsid w:val="00CB32FB"/>
    <w:rsid w:val="00CB3476"/>
    <w:rsid w:val="00CB40B9"/>
    <w:rsid w:val="00CB57F8"/>
    <w:rsid w:val="00CB7C21"/>
    <w:rsid w:val="00CC069C"/>
    <w:rsid w:val="00CC17FF"/>
    <w:rsid w:val="00CC1CA5"/>
    <w:rsid w:val="00CC1FDB"/>
    <w:rsid w:val="00CC247A"/>
    <w:rsid w:val="00CC409E"/>
    <w:rsid w:val="00CC4561"/>
    <w:rsid w:val="00CC4591"/>
    <w:rsid w:val="00CC494C"/>
    <w:rsid w:val="00CC4975"/>
    <w:rsid w:val="00CC64C0"/>
    <w:rsid w:val="00CC6F95"/>
    <w:rsid w:val="00CC76D2"/>
    <w:rsid w:val="00CD2AF8"/>
    <w:rsid w:val="00CD329E"/>
    <w:rsid w:val="00CD3B0D"/>
    <w:rsid w:val="00CD5871"/>
    <w:rsid w:val="00CE03BF"/>
    <w:rsid w:val="00CE0B0E"/>
    <w:rsid w:val="00CE0D85"/>
    <w:rsid w:val="00CE1FCE"/>
    <w:rsid w:val="00CE43A8"/>
    <w:rsid w:val="00CE5492"/>
    <w:rsid w:val="00CE569D"/>
    <w:rsid w:val="00CE6657"/>
    <w:rsid w:val="00CE6D75"/>
    <w:rsid w:val="00CE72A0"/>
    <w:rsid w:val="00CF0E00"/>
    <w:rsid w:val="00CF53EE"/>
    <w:rsid w:val="00CF541B"/>
    <w:rsid w:val="00CF61B5"/>
    <w:rsid w:val="00CF793E"/>
    <w:rsid w:val="00CF7B12"/>
    <w:rsid w:val="00CF7D30"/>
    <w:rsid w:val="00D00DE5"/>
    <w:rsid w:val="00D02323"/>
    <w:rsid w:val="00D023E4"/>
    <w:rsid w:val="00D02AE0"/>
    <w:rsid w:val="00D038D3"/>
    <w:rsid w:val="00D07174"/>
    <w:rsid w:val="00D07DBA"/>
    <w:rsid w:val="00D10683"/>
    <w:rsid w:val="00D10E41"/>
    <w:rsid w:val="00D12D18"/>
    <w:rsid w:val="00D12EDE"/>
    <w:rsid w:val="00D13216"/>
    <w:rsid w:val="00D144B1"/>
    <w:rsid w:val="00D1454E"/>
    <w:rsid w:val="00D1617A"/>
    <w:rsid w:val="00D17FD6"/>
    <w:rsid w:val="00D2334B"/>
    <w:rsid w:val="00D23758"/>
    <w:rsid w:val="00D23BF2"/>
    <w:rsid w:val="00D24D49"/>
    <w:rsid w:val="00D26339"/>
    <w:rsid w:val="00D269E1"/>
    <w:rsid w:val="00D30A84"/>
    <w:rsid w:val="00D34ED7"/>
    <w:rsid w:val="00D35D45"/>
    <w:rsid w:val="00D36560"/>
    <w:rsid w:val="00D36743"/>
    <w:rsid w:val="00D41109"/>
    <w:rsid w:val="00D42647"/>
    <w:rsid w:val="00D4579D"/>
    <w:rsid w:val="00D45890"/>
    <w:rsid w:val="00D45A18"/>
    <w:rsid w:val="00D45F17"/>
    <w:rsid w:val="00D4664A"/>
    <w:rsid w:val="00D47B6C"/>
    <w:rsid w:val="00D47FAC"/>
    <w:rsid w:val="00D50DC9"/>
    <w:rsid w:val="00D5121F"/>
    <w:rsid w:val="00D522D0"/>
    <w:rsid w:val="00D52E44"/>
    <w:rsid w:val="00D5531B"/>
    <w:rsid w:val="00D55465"/>
    <w:rsid w:val="00D55FA3"/>
    <w:rsid w:val="00D57784"/>
    <w:rsid w:val="00D5790B"/>
    <w:rsid w:val="00D60C1D"/>
    <w:rsid w:val="00D61181"/>
    <w:rsid w:val="00D614C9"/>
    <w:rsid w:val="00D61C8A"/>
    <w:rsid w:val="00D625D9"/>
    <w:rsid w:val="00D62733"/>
    <w:rsid w:val="00D63683"/>
    <w:rsid w:val="00D6411E"/>
    <w:rsid w:val="00D70FE1"/>
    <w:rsid w:val="00D727AC"/>
    <w:rsid w:val="00D74452"/>
    <w:rsid w:val="00D75B30"/>
    <w:rsid w:val="00D80371"/>
    <w:rsid w:val="00D83CBB"/>
    <w:rsid w:val="00D83FA9"/>
    <w:rsid w:val="00D8417E"/>
    <w:rsid w:val="00D8495A"/>
    <w:rsid w:val="00D902BA"/>
    <w:rsid w:val="00D905ED"/>
    <w:rsid w:val="00D90818"/>
    <w:rsid w:val="00D91F00"/>
    <w:rsid w:val="00D956F3"/>
    <w:rsid w:val="00D97C61"/>
    <w:rsid w:val="00D97D50"/>
    <w:rsid w:val="00DA0152"/>
    <w:rsid w:val="00DA156C"/>
    <w:rsid w:val="00DA33BD"/>
    <w:rsid w:val="00DA48EF"/>
    <w:rsid w:val="00DA4FAA"/>
    <w:rsid w:val="00DA64CA"/>
    <w:rsid w:val="00DB5D28"/>
    <w:rsid w:val="00DB668A"/>
    <w:rsid w:val="00DB6F7D"/>
    <w:rsid w:val="00DB7588"/>
    <w:rsid w:val="00DC1C66"/>
    <w:rsid w:val="00DC3A3F"/>
    <w:rsid w:val="00DC4A0C"/>
    <w:rsid w:val="00DC593E"/>
    <w:rsid w:val="00DC5D4A"/>
    <w:rsid w:val="00DC6021"/>
    <w:rsid w:val="00DC7705"/>
    <w:rsid w:val="00DC7750"/>
    <w:rsid w:val="00DC7830"/>
    <w:rsid w:val="00DD0975"/>
    <w:rsid w:val="00DD27FC"/>
    <w:rsid w:val="00DD2D4B"/>
    <w:rsid w:val="00DD3B27"/>
    <w:rsid w:val="00DD497E"/>
    <w:rsid w:val="00DD6440"/>
    <w:rsid w:val="00DE0176"/>
    <w:rsid w:val="00DE1171"/>
    <w:rsid w:val="00DE28F9"/>
    <w:rsid w:val="00DE2B26"/>
    <w:rsid w:val="00DE4900"/>
    <w:rsid w:val="00DE4FC8"/>
    <w:rsid w:val="00DE50FA"/>
    <w:rsid w:val="00DE5205"/>
    <w:rsid w:val="00DE548D"/>
    <w:rsid w:val="00DE6FF9"/>
    <w:rsid w:val="00DE7041"/>
    <w:rsid w:val="00DF0F97"/>
    <w:rsid w:val="00DF18A1"/>
    <w:rsid w:val="00DF1B39"/>
    <w:rsid w:val="00DF3475"/>
    <w:rsid w:val="00DF423A"/>
    <w:rsid w:val="00DF44C8"/>
    <w:rsid w:val="00DF4A6F"/>
    <w:rsid w:val="00DF72EC"/>
    <w:rsid w:val="00DF7954"/>
    <w:rsid w:val="00DF7A1F"/>
    <w:rsid w:val="00DF7A72"/>
    <w:rsid w:val="00E00AF7"/>
    <w:rsid w:val="00E025DF"/>
    <w:rsid w:val="00E03A89"/>
    <w:rsid w:val="00E03B29"/>
    <w:rsid w:val="00E0486D"/>
    <w:rsid w:val="00E0491F"/>
    <w:rsid w:val="00E04F35"/>
    <w:rsid w:val="00E04F3B"/>
    <w:rsid w:val="00E0665F"/>
    <w:rsid w:val="00E066F3"/>
    <w:rsid w:val="00E10DC2"/>
    <w:rsid w:val="00E123C2"/>
    <w:rsid w:val="00E123D8"/>
    <w:rsid w:val="00E12AFB"/>
    <w:rsid w:val="00E1381A"/>
    <w:rsid w:val="00E14AAE"/>
    <w:rsid w:val="00E155AD"/>
    <w:rsid w:val="00E16433"/>
    <w:rsid w:val="00E17D50"/>
    <w:rsid w:val="00E20191"/>
    <w:rsid w:val="00E20DBB"/>
    <w:rsid w:val="00E20FAD"/>
    <w:rsid w:val="00E216BA"/>
    <w:rsid w:val="00E22A8E"/>
    <w:rsid w:val="00E26E20"/>
    <w:rsid w:val="00E342FF"/>
    <w:rsid w:val="00E348F3"/>
    <w:rsid w:val="00E34FD3"/>
    <w:rsid w:val="00E36ED8"/>
    <w:rsid w:val="00E41851"/>
    <w:rsid w:val="00E42FF0"/>
    <w:rsid w:val="00E43698"/>
    <w:rsid w:val="00E43843"/>
    <w:rsid w:val="00E4415E"/>
    <w:rsid w:val="00E447FE"/>
    <w:rsid w:val="00E4591F"/>
    <w:rsid w:val="00E4710F"/>
    <w:rsid w:val="00E47FAD"/>
    <w:rsid w:val="00E50D37"/>
    <w:rsid w:val="00E5136F"/>
    <w:rsid w:val="00E51E00"/>
    <w:rsid w:val="00E53765"/>
    <w:rsid w:val="00E601C2"/>
    <w:rsid w:val="00E6104A"/>
    <w:rsid w:val="00E61AA0"/>
    <w:rsid w:val="00E6298E"/>
    <w:rsid w:val="00E63016"/>
    <w:rsid w:val="00E728F5"/>
    <w:rsid w:val="00E74B05"/>
    <w:rsid w:val="00E77389"/>
    <w:rsid w:val="00E773C9"/>
    <w:rsid w:val="00E77F5D"/>
    <w:rsid w:val="00E8167D"/>
    <w:rsid w:val="00E81A05"/>
    <w:rsid w:val="00E82DED"/>
    <w:rsid w:val="00E83073"/>
    <w:rsid w:val="00E84AD7"/>
    <w:rsid w:val="00E86F4D"/>
    <w:rsid w:val="00E87123"/>
    <w:rsid w:val="00E873F8"/>
    <w:rsid w:val="00E90005"/>
    <w:rsid w:val="00E92B66"/>
    <w:rsid w:val="00E92E12"/>
    <w:rsid w:val="00E965D2"/>
    <w:rsid w:val="00E97568"/>
    <w:rsid w:val="00EA030B"/>
    <w:rsid w:val="00EA0556"/>
    <w:rsid w:val="00EA06E0"/>
    <w:rsid w:val="00EA0E55"/>
    <w:rsid w:val="00EA1301"/>
    <w:rsid w:val="00EA1738"/>
    <w:rsid w:val="00EA242A"/>
    <w:rsid w:val="00EA3BF5"/>
    <w:rsid w:val="00EA4104"/>
    <w:rsid w:val="00EA51CC"/>
    <w:rsid w:val="00EA5368"/>
    <w:rsid w:val="00EA589C"/>
    <w:rsid w:val="00EA6B81"/>
    <w:rsid w:val="00EA7331"/>
    <w:rsid w:val="00EB1637"/>
    <w:rsid w:val="00EB1DCA"/>
    <w:rsid w:val="00EB2E94"/>
    <w:rsid w:val="00EB2F4A"/>
    <w:rsid w:val="00EB2F4F"/>
    <w:rsid w:val="00EB4B8A"/>
    <w:rsid w:val="00EB6F39"/>
    <w:rsid w:val="00EB7A60"/>
    <w:rsid w:val="00EC13B8"/>
    <w:rsid w:val="00EC21D2"/>
    <w:rsid w:val="00EC32F0"/>
    <w:rsid w:val="00EC3BDF"/>
    <w:rsid w:val="00EC3F02"/>
    <w:rsid w:val="00EC5A2E"/>
    <w:rsid w:val="00EC6350"/>
    <w:rsid w:val="00EC7973"/>
    <w:rsid w:val="00EC7A1A"/>
    <w:rsid w:val="00ED0537"/>
    <w:rsid w:val="00ED0F5A"/>
    <w:rsid w:val="00ED12EA"/>
    <w:rsid w:val="00ED17C1"/>
    <w:rsid w:val="00ED23FB"/>
    <w:rsid w:val="00ED2748"/>
    <w:rsid w:val="00ED4373"/>
    <w:rsid w:val="00ED5027"/>
    <w:rsid w:val="00ED5D9D"/>
    <w:rsid w:val="00ED5E06"/>
    <w:rsid w:val="00ED7DA5"/>
    <w:rsid w:val="00EE0682"/>
    <w:rsid w:val="00EE0FEB"/>
    <w:rsid w:val="00EE29E1"/>
    <w:rsid w:val="00EE67E2"/>
    <w:rsid w:val="00EE699A"/>
    <w:rsid w:val="00EE6A96"/>
    <w:rsid w:val="00EE76B7"/>
    <w:rsid w:val="00EF0819"/>
    <w:rsid w:val="00EF0A19"/>
    <w:rsid w:val="00EF2197"/>
    <w:rsid w:val="00EF3C3D"/>
    <w:rsid w:val="00EF3DB6"/>
    <w:rsid w:val="00EF43C3"/>
    <w:rsid w:val="00EF5E48"/>
    <w:rsid w:val="00EF65A2"/>
    <w:rsid w:val="00F0062B"/>
    <w:rsid w:val="00F0170C"/>
    <w:rsid w:val="00F01F11"/>
    <w:rsid w:val="00F021A1"/>
    <w:rsid w:val="00F02F2F"/>
    <w:rsid w:val="00F0312A"/>
    <w:rsid w:val="00F0351C"/>
    <w:rsid w:val="00F06717"/>
    <w:rsid w:val="00F06E89"/>
    <w:rsid w:val="00F072E3"/>
    <w:rsid w:val="00F126C6"/>
    <w:rsid w:val="00F143BB"/>
    <w:rsid w:val="00F159EA"/>
    <w:rsid w:val="00F167A3"/>
    <w:rsid w:val="00F1728C"/>
    <w:rsid w:val="00F217FB"/>
    <w:rsid w:val="00F21A80"/>
    <w:rsid w:val="00F21AB7"/>
    <w:rsid w:val="00F221DA"/>
    <w:rsid w:val="00F2257E"/>
    <w:rsid w:val="00F2306D"/>
    <w:rsid w:val="00F238DF"/>
    <w:rsid w:val="00F239C6"/>
    <w:rsid w:val="00F23FDA"/>
    <w:rsid w:val="00F25427"/>
    <w:rsid w:val="00F259D8"/>
    <w:rsid w:val="00F25B91"/>
    <w:rsid w:val="00F25BFC"/>
    <w:rsid w:val="00F270D8"/>
    <w:rsid w:val="00F27371"/>
    <w:rsid w:val="00F2793B"/>
    <w:rsid w:val="00F34AB4"/>
    <w:rsid w:val="00F3622C"/>
    <w:rsid w:val="00F445BF"/>
    <w:rsid w:val="00F47E3B"/>
    <w:rsid w:val="00F51B42"/>
    <w:rsid w:val="00F51FDE"/>
    <w:rsid w:val="00F524C8"/>
    <w:rsid w:val="00F534A1"/>
    <w:rsid w:val="00F547F2"/>
    <w:rsid w:val="00F57522"/>
    <w:rsid w:val="00F61287"/>
    <w:rsid w:val="00F61618"/>
    <w:rsid w:val="00F61B04"/>
    <w:rsid w:val="00F621C5"/>
    <w:rsid w:val="00F63001"/>
    <w:rsid w:val="00F6314D"/>
    <w:rsid w:val="00F65E7C"/>
    <w:rsid w:val="00F65FD6"/>
    <w:rsid w:val="00F661FA"/>
    <w:rsid w:val="00F66434"/>
    <w:rsid w:val="00F67434"/>
    <w:rsid w:val="00F67D86"/>
    <w:rsid w:val="00F7180E"/>
    <w:rsid w:val="00F71F16"/>
    <w:rsid w:val="00F733AC"/>
    <w:rsid w:val="00F73738"/>
    <w:rsid w:val="00F7587E"/>
    <w:rsid w:val="00F77D24"/>
    <w:rsid w:val="00F8029A"/>
    <w:rsid w:val="00F803BD"/>
    <w:rsid w:val="00F81341"/>
    <w:rsid w:val="00F82E6D"/>
    <w:rsid w:val="00F8404E"/>
    <w:rsid w:val="00F8528C"/>
    <w:rsid w:val="00F866F6"/>
    <w:rsid w:val="00F9352E"/>
    <w:rsid w:val="00F945C9"/>
    <w:rsid w:val="00F9538C"/>
    <w:rsid w:val="00F96728"/>
    <w:rsid w:val="00F97251"/>
    <w:rsid w:val="00F974A2"/>
    <w:rsid w:val="00F9756B"/>
    <w:rsid w:val="00F97573"/>
    <w:rsid w:val="00FA2E5F"/>
    <w:rsid w:val="00FA446D"/>
    <w:rsid w:val="00FA4CE9"/>
    <w:rsid w:val="00FA7E29"/>
    <w:rsid w:val="00FB0946"/>
    <w:rsid w:val="00FB3279"/>
    <w:rsid w:val="00FB3519"/>
    <w:rsid w:val="00FB708A"/>
    <w:rsid w:val="00FC08C3"/>
    <w:rsid w:val="00FC19E4"/>
    <w:rsid w:val="00FC1E0A"/>
    <w:rsid w:val="00FC260C"/>
    <w:rsid w:val="00FC4353"/>
    <w:rsid w:val="00FC4391"/>
    <w:rsid w:val="00FC58C0"/>
    <w:rsid w:val="00FC6D73"/>
    <w:rsid w:val="00FD0BFD"/>
    <w:rsid w:val="00FD0EB6"/>
    <w:rsid w:val="00FD1AAF"/>
    <w:rsid w:val="00FE0BCE"/>
    <w:rsid w:val="00FE1C0C"/>
    <w:rsid w:val="00FE47FC"/>
    <w:rsid w:val="00FE557F"/>
    <w:rsid w:val="00FE5743"/>
    <w:rsid w:val="00FE7829"/>
    <w:rsid w:val="00FF6335"/>
    <w:rsid w:val="00FF6D53"/>
    <w:rsid w:val="00FF7039"/>
    <w:rsid w:val="00FF7531"/>
    <w:rsid w:val="00FF7865"/>
    <w:rsid w:val="00FF7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1E83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427"/>
    <w:rPr>
      <w:sz w:val="24"/>
      <w:szCs w:val="24"/>
    </w:rPr>
  </w:style>
  <w:style w:type="paragraph" w:styleId="Heading3">
    <w:name w:val="heading 3"/>
    <w:basedOn w:val="Normal"/>
    <w:next w:val="Normal"/>
    <w:link w:val="Heading3Char"/>
    <w:unhideWhenUsed/>
    <w:qFormat/>
    <w:locked/>
    <w:rsid w:val="00436CD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D594D"/>
    <w:rPr>
      <w:rFonts w:cs="Times New Roman"/>
      <w:color w:val="0000FF"/>
      <w:u w:val="single"/>
    </w:rPr>
  </w:style>
  <w:style w:type="character" w:styleId="FollowedHyperlink">
    <w:name w:val="FollowedHyperlink"/>
    <w:uiPriority w:val="99"/>
    <w:rsid w:val="008D594D"/>
    <w:rPr>
      <w:rFonts w:cs="Times New Roman"/>
      <w:color w:val="800080"/>
      <w:u w:val="single"/>
    </w:rPr>
  </w:style>
  <w:style w:type="paragraph" w:styleId="Caption">
    <w:name w:val="caption"/>
    <w:basedOn w:val="Normal"/>
    <w:next w:val="Normal"/>
    <w:uiPriority w:val="35"/>
    <w:qFormat/>
    <w:rsid w:val="00077708"/>
    <w:pPr>
      <w:spacing w:after="200" w:line="360" w:lineRule="auto"/>
    </w:pPr>
    <w:rPr>
      <w:bCs/>
      <w:szCs w:val="18"/>
      <w:lang w:eastAsia="zh-CN"/>
    </w:rPr>
  </w:style>
  <w:style w:type="paragraph" w:styleId="DocumentMap">
    <w:name w:val="Document Map"/>
    <w:basedOn w:val="Normal"/>
    <w:link w:val="DocumentMapChar"/>
    <w:uiPriority w:val="99"/>
    <w:semiHidden/>
    <w:rsid w:val="00133D29"/>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cs="Times New Roman"/>
      <w:sz w:val="2"/>
    </w:rPr>
  </w:style>
  <w:style w:type="paragraph" w:customStyle="1" w:styleId="NormalJustified">
    <w:name w:val="Normal + Justified"/>
    <w:basedOn w:val="Normal"/>
    <w:link w:val="NormalJustifiedChar"/>
    <w:rsid w:val="00773858"/>
    <w:pPr>
      <w:spacing w:after="120"/>
      <w:jc w:val="both"/>
    </w:pPr>
    <w:rPr>
      <w:lang w:eastAsia="zh-CN"/>
    </w:rPr>
  </w:style>
  <w:style w:type="character" w:customStyle="1" w:styleId="NormalJustifiedChar">
    <w:name w:val="Normal + Justified Char"/>
    <w:link w:val="NormalJustified"/>
    <w:rsid w:val="00773858"/>
    <w:rPr>
      <w:rFonts w:eastAsia="SimSun"/>
      <w:sz w:val="24"/>
      <w:szCs w:val="24"/>
      <w:lang w:val="en-US" w:eastAsia="zh-CN" w:bidi="ar-SA"/>
    </w:rPr>
  </w:style>
  <w:style w:type="paragraph" w:customStyle="1" w:styleId="Default">
    <w:name w:val="Default"/>
    <w:rsid w:val="00CE6D75"/>
    <w:pPr>
      <w:autoSpaceDE w:val="0"/>
      <w:autoSpaceDN w:val="0"/>
      <w:adjustRightInd w:val="0"/>
    </w:pPr>
    <w:rPr>
      <w:rFonts w:eastAsia="MS Mincho"/>
      <w:color w:val="000000"/>
      <w:sz w:val="24"/>
      <w:szCs w:val="24"/>
      <w:lang w:eastAsia="ja-JP"/>
    </w:rPr>
  </w:style>
  <w:style w:type="character" w:styleId="CommentReference">
    <w:name w:val="annotation reference"/>
    <w:uiPriority w:val="99"/>
    <w:semiHidden/>
    <w:unhideWhenUsed/>
    <w:rsid w:val="00F21AB7"/>
    <w:rPr>
      <w:sz w:val="16"/>
      <w:szCs w:val="16"/>
    </w:rPr>
  </w:style>
  <w:style w:type="paragraph" w:styleId="CommentText">
    <w:name w:val="annotation text"/>
    <w:basedOn w:val="Normal"/>
    <w:link w:val="CommentTextChar"/>
    <w:uiPriority w:val="99"/>
    <w:semiHidden/>
    <w:unhideWhenUsed/>
    <w:rsid w:val="00F21AB7"/>
    <w:rPr>
      <w:sz w:val="20"/>
      <w:szCs w:val="20"/>
    </w:rPr>
  </w:style>
  <w:style w:type="character" w:customStyle="1" w:styleId="CommentTextChar">
    <w:name w:val="Comment Text Char"/>
    <w:basedOn w:val="DefaultParagraphFont"/>
    <w:link w:val="CommentText"/>
    <w:uiPriority w:val="99"/>
    <w:semiHidden/>
    <w:rsid w:val="00F21AB7"/>
  </w:style>
  <w:style w:type="paragraph" w:styleId="CommentSubject">
    <w:name w:val="annotation subject"/>
    <w:basedOn w:val="CommentText"/>
    <w:next w:val="CommentText"/>
    <w:link w:val="CommentSubjectChar"/>
    <w:uiPriority w:val="99"/>
    <w:semiHidden/>
    <w:unhideWhenUsed/>
    <w:rsid w:val="00F21AB7"/>
    <w:rPr>
      <w:b/>
      <w:bCs/>
    </w:rPr>
  </w:style>
  <w:style w:type="character" w:customStyle="1" w:styleId="CommentSubjectChar">
    <w:name w:val="Comment Subject Char"/>
    <w:link w:val="CommentSubject"/>
    <w:uiPriority w:val="99"/>
    <w:semiHidden/>
    <w:rsid w:val="00F21AB7"/>
    <w:rPr>
      <w:b/>
      <w:bCs/>
    </w:rPr>
  </w:style>
  <w:style w:type="paragraph" w:styleId="BalloonText">
    <w:name w:val="Balloon Text"/>
    <w:basedOn w:val="Normal"/>
    <w:link w:val="BalloonTextChar"/>
    <w:uiPriority w:val="99"/>
    <w:semiHidden/>
    <w:unhideWhenUsed/>
    <w:rsid w:val="00F21AB7"/>
    <w:rPr>
      <w:rFonts w:ascii="Tahoma" w:hAnsi="Tahoma" w:cs="Tahoma"/>
      <w:sz w:val="16"/>
      <w:szCs w:val="16"/>
    </w:rPr>
  </w:style>
  <w:style w:type="character" w:customStyle="1" w:styleId="BalloonTextChar">
    <w:name w:val="Balloon Text Char"/>
    <w:link w:val="BalloonText"/>
    <w:uiPriority w:val="99"/>
    <w:semiHidden/>
    <w:rsid w:val="00F21AB7"/>
    <w:rPr>
      <w:rFonts w:ascii="Tahoma" w:hAnsi="Tahoma" w:cs="Tahoma"/>
      <w:sz w:val="16"/>
      <w:szCs w:val="16"/>
    </w:rPr>
  </w:style>
  <w:style w:type="paragraph" w:styleId="NormalWeb">
    <w:name w:val="Normal (Web)"/>
    <w:basedOn w:val="Normal"/>
    <w:rsid w:val="00AB36A9"/>
    <w:pPr>
      <w:spacing w:before="100" w:beforeAutospacing="1" w:after="100" w:afterAutospacing="1"/>
    </w:pPr>
    <w:rPr>
      <w:rFonts w:eastAsia="Calibri"/>
    </w:rPr>
  </w:style>
  <w:style w:type="paragraph" w:styleId="ListParagraph">
    <w:name w:val="List Paragraph"/>
    <w:basedOn w:val="Normal"/>
    <w:uiPriority w:val="34"/>
    <w:qFormat/>
    <w:rsid w:val="009A14E1"/>
    <w:pPr>
      <w:spacing w:after="200" w:line="276" w:lineRule="auto"/>
      <w:ind w:left="720"/>
      <w:contextualSpacing/>
    </w:pPr>
    <w:rPr>
      <w:rFonts w:ascii="Cambria" w:eastAsia="Calibri" w:hAnsi="Cambria"/>
      <w:sz w:val="22"/>
      <w:szCs w:val="22"/>
    </w:rPr>
  </w:style>
  <w:style w:type="table" w:styleId="TableGrid">
    <w:name w:val="Table Grid"/>
    <w:basedOn w:val="TableNormal"/>
    <w:uiPriority w:val="39"/>
    <w:locked/>
    <w:rsid w:val="00BF344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36CD5"/>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427"/>
    <w:rPr>
      <w:sz w:val="24"/>
      <w:szCs w:val="24"/>
    </w:rPr>
  </w:style>
  <w:style w:type="paragraph" w:styleId="Heading3">
    <w:name w:val="heading 3"/>
    <w:basedOn w:val="Normal"/>
    <w:next w:val="Normal"/>
    <w:link w:val="Heading3Char"/>
    <w:unhideWhenUsed/>
    <w:qFormat/>
    <w:locked/>
    <w:rsid w:val="00436CD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D594D"/>
    <w:rPr>
      <w:rFonts w:cs="Times New Roman"/>
      <w:color w:val="0000FF"/>
      <w:u w:val="single"/>
    </w:rPr>
  </w:style>
  <w:style w:type="character" w:styleId="FollowedHyperlink">
    <w:name w:val="FollowedHyperlink"/>
    <w:uiPriority w:val="99"/>
    <w:rsid w:val="008D594D"/>
    <w:rPr>
      <w:rFonts w:cs="Times New Roman"/>
      <w:color w:val="800080"/>
      <w:u w:val="single"/>
    </w:rPr>
  </w:style>
  <w:style w:type="paragraph" w:styleId="Caption">
    <w:name w:val="caption"/>
    <w:basedOn w:val="Normal"/>
    <w:next w:val="Normal"/>
    <w:uiPriority w:val="35"/>
    <w:qFormat/>
    <w:rsid w:val="00077708"/>
    <w:pPr>
      <w:spacing w:after="200" w:line="360" w:lineRule="auto"/>
    </w:pPr>
    <w:rPr>
      <w:bCs/>
      <w:szCs w:val="18"/>
      <w:lang w:eastAsia="zh-CN"/>
    </w:rPr>
  </w:style>
  <w:style w:type="paragraph" w:styleId="DocumentMap">
    <w:name w:val="Document Map"/>
    <w:basedOn w:val="Normal"/>
    <w:link w:val="DocumentMapChar"/>
    <w:uiPriority w:val="99"/>
    <w:semiHidden/>
    <w:rsid w:val="00133D29"/>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cs="Times New Roman"/>
      <w:sz w:val="2"/>
    </w:rPr>
  </w:style>
  <w:style w:type="paragraph" w:customStyle="1" w:styleId="NormalJustified">
    <w:name w:val="Normal + Justified"/>
    <w:basedOn w:val="Normal"/>
    <w:link w:val="NormalJustifiedChar"/>
    <w:rsid w:val="00773858"/>
    <w:pPr>
      <w:spacing w:after="120"/>
      <w:jc w:val="both"/>
    </w:pPr>
    <w:rPr>
      <w:lang w:eastAsia="zh-CN"/>
    </w:rPr>
  </w:style>
  <w:style w:type="character" w:customStyle="1" w:styleId="NormalJustifiedChar">
    <w:name w:val="Normal + Justified Char"/>
    <w:link w:val="NormalJustified"/>
    <w:rsid w:val="00773858"/>
    <w:rPr>
      <w:rFonts w:eastAsia="SimSun"/>
      <w:sz w:val="24"/>
      <w:szCs w:val="24"/>
      <w:lang w:val="en-US" w:eastAsia="zh-CN" w:bidi="ar-SA"/>
    </w:rPr>
  </w:style>
  <w:style w:type="paragraph" w:customStyle="1" w:styleId="Default">
    <w:name w:val="Default"/>
    <w:rsid w:val="00CE6D75"/>
    <w:pPr>
      <w:autoSpaceDE w:val="0"/>
      <w:autoSpaceDN w:val="0"/>
      <w:adjustRightInd w:val="0"/>
    </w:pPr>
    <w:rPr>
      <w:rFonts w:eastAsia="MS Mincho"/>
      <w:color w:val="000000"/>
      <w:sz w:val="24"/>
      <w:szCs w:val="24"/>
      <w:lang w:eastAsia="ja-JP"/>
    </w:rPr>
  </w:style>
  <w:style w:type="character" w:styleId="CommentReference">
    <w:name w:val="annotation reference"/>
    <w:uiPriority w:val="99"/>
    <w:semiHidden/>
    <w:unhideWhenUsed/>
    <w:rsid w:val="00F21AB7"/>
    <w:rPr>
      <w:sz w:val="16"/>
      <w:szCs w:val="16"/>
    </w:rPr>
  </w:style>
  <w:style w:type="paragraph" w:styleId="CommentText">
    <w:name w:val="annotation text"/>
    <w:basedOn w:val="Normal"/>
    <w:link w:val="CommentTextChar"/>
    <w:uiPriority w:val="99"/>
    <w:semiHidden/>
    <w:unhideWhenUsed/>
    <w:rsid w:val="00F21AB7"/>
    <w:rPr>
      <w:sz w:val="20"/>
      <w:szCs w:val="20"/>
    </w:rPr>
  </w:style>
  <w:style w:type="character" w:customStyle="1" w:styleId="CommentTextChar">
    <w:name w:val="Comment Text Char"/>
    <w:basedOn w:val="DefaultParagraphFont"/>
    <w:link w:val="CommentText"/>
    <w:uiPriority w:val="99"/>
    <w:semiHidden/>
    <w:rsid w:val="00F21AB7"/>
  </w:style>
  <w:style w:type="paragraph" w:styleId="CommentSubject">
    <w:name w:val="annotation subject"/>
    <w:basedOn w:val="CommentText"/>
    <w:next w:val="CommentText"/>
    <w:link w:val="CommentSubjectChar"/>
    <w:uiPriority w:val="99"/>
    <w:semiHidden/>
    <w:unhideWhenUsed/>
    <w:rsid w:val="00F21AB7"/>
    <w:rPr>
      <w:b/>
      <w:bCs/>
    </w:rPr>
  </w:style>
  <w:style w:type="character" w:customStyle="1" w:styleId="CommentSubjectChar">
    <w:name w:val="Comment Subject Char"/>
    <w:link w:val="CommentSubject"/>
    <w:uiPriority w:val="99"/>
    <w:semiHidden/>
    <w:rsid w:val="00F21AB7"/>
    <w:rPr>
      <w:b/>
      <w:bCs/>
    </w:rPr>
  </w:style>
  <w:style w:type="paragraph" w:styleId="BalloonText">
    <w:name w:val="Balloon Text"/>
    <w:basedOn w:val="Normal"/>
    <w:link w:val="BalloonTextChar"/>
    <w:uiPriority w:val="99"/>
    <w:semiHidden/>
    <w:unhideWhenUsed/>
    <w:rsid w:val="00F21AB7"/>
    <w:rPr>
      <w:rFonts w:ascii="Tahoma" w:hAnsi="Tahoma" w:cs="Tahoma"/>
      <w:sz w:val="16"/>
      <w:szCs w:val="16"/>
    </w:rPr>
  </w:style>
  <w:style w:type="character" w:customStyle="1" w:styleId="BalloonTextChar">
    <w:name w:val="Balloon Text Char"/>
    <w:link w:val="BalloonText"/>
    <w:uiPriority w:val="99"/>
    <w:semiHidden/>
    <w:rsid w:val="00F21AB7"/>
    <w:rPr>
      <w:rFonts w:ascii="Tahoma" w:hAnsi="Tahoma" w:cs="Tahoma"/>
      <w:sz w:val="16"/>
      <w:szCs w:val="16"/>
    </w:rPr>
  </w:style>
  <w:style w:type="paragraph" w:styleId="NormalWeb">
    <w:name w:val="Normal (Web)"/>
    <w:basedOn w:val="Normal"/>
    <w:rsid w:val="00AB36A9"/>
    <w:pPr>
      <w:spacing w:before="100" w:beforeAutospacing="1" w:after="100" w:afterAutospacing="1"/>
    </w:pPr>
    <w:rPr>
      <w:rFonts w:eastAsia="Calibri"/>
    </w:rPr>
  </w:style>
  <w:style w:type="paragraph" w:styleId="ListParagraph">
    <w:name w:val="List Paragraph"/>
    <w:basedOn w:val="Normal"/>
    <w:uiPriority w:val="34"/>
    <w:qFormat/>
    <w:rsid w:val="009A14E1"/>
    <w:pPr>
      <w:spacing w:after="200" w:line="276" w:lineRule="auto"/>
      <w:ind w:left="720"/>
      <w:contextualSpacing/>
    </w:pPr>
    <w:rPr>
      <w:rFonts w:ascii="Cambria" w:eastAsia="Calibri" w:hAnsi="Cambria"/>
      <w:sz w:val="22"/>
      <w:szCs w:val="22"/>
    </w:rPr>
  </w:style>
  <w:style w:type="table" w:styleId="TableGrid">
    <w:name w:val="Table Grid"/>
    <w:basedOn w:val="TableNormal"/>
    <w:uiPriority w:val="39"/>
    <w:locked/>
    <w:rsid w:val="00BF344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36CD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40635">
      <w:bodyDiv w:val="1"/>
      <w:marLeft w:val="0"/>
      <w:marRight w:val="0"/>
      <w:marTop w:val="0"/>
      <w:marBottom w:val="0"/>
      <w:divBdr>
        <w:top w:val="none" w:sz="0" w:space="0" w:color="auto"/>
        <w:left w:val="none" w:sz="0" w:space="0" w:color="auto"/>
        <w:bottom w:val="none" w:sz="0" w:space="0" w:color="auto"/>
        <w:right w:val="none" w:sz="0" w:space="0" w:color="auto"/>
      </w:divBdr>
    </w:div>
    <w:div w:id="455296221">
      <w:bodyDiv w:val="1"/>
      <w:marLeft w:val="0"/>
      <w:marRight w:val="0"/>
      <w:marTop w:val="0"/>
      <w:marBottom w:val="0"/>
      <w:divBdr>
        <w:top w:val="none" w:sz="0" w:space="0" w:color="auto"/>
        <w:left w:val="none" w:sz="0" w:space="0" w:color="auto"/>
        <w:bottom w:val="none" w:sz="0" w:space="0" w:color="auto"/>
        <w:right w:val="none" w:sz="0" w:space="0" w:color="auto"/>
      </w:divBdr>
    </w:div>
    <w:div w:id="464585894">
      <w:bodyDiv w:val="1"/>
      <w:marLeft w:val="0"/>
      <w:marRight w:val="0"/>
      <w:marTop w:val="0"/>
      <w:marBottom w:val="0"/>
      <w:divBdr>
        <w:top w:val="none" w:sz="0" w:space="0" w:color="auto"/>
        <w:left w:val="none" w:sz="0" w:space="0" w:color="auto"/>
        <w:bottom w:val="none" w:sz="0" w:space="0" w:color="auto"/>
        <w:right w:val="none" w:sz="0" w:space="0" w:color="auto"/>
      </w:divBdr>
    </w:div>
    <w:div w:id="511993022">
      <w:bodyDiv w:val="1"/>
      <w:marLeft w:val="0"/>
      <w:marRight w:val="0"/>
      <w:marTop w:val="0"/>
      <w:marBottom w:val="0"/>
      <w:divBdr>
        <w:top w:val="none" w:sz="0" w:space="0" w:color="auto"/>
        <w:left w:val="none" w:sz="0" w:space="0" w:color="auto"/>
        <w:bottom w:val="none" w:sz="0" w:space="0" w:color="auto"/>
        <w:right w:val="none" w:sz="0" w:space="0" w:color="auto"/>
      </w:divBdr>
    </w:div>
    <w:div w:id="657617673">
      <w:bodyDiv w:val="1"/>
      <w:marLeft w:val="0"/>
      <w:marRight w:val="0"/>
      <w:marTop w:val="0"/>
      <w:marBottom w:val="0"/>
      <w:divBdr>
        <w:top w:val="none" w:sz="0" w:space="0" w:color="auto"/>
        <w:left w:val="none" w:sz="0" w:space="0" w:color="auto"/>
        <w:bottom w:val="none" w:sz="0" w:space="0" w:color="auto"/>
        <w:right w:val="none" w:sz="0" w:space="0" w:color="auto"/>
      </w:divBdr>
    </w:div>
    <w:div w:id="699167268">
      <w:bodyDiv w:val="1"/>
      <w:marLeft w:val="0"/>
      <w:marRight w:val="0"/>
      <w:marTop w:val="0"/>
      <w:marBottom w:val="0"/>
      <w:divBdr>
        <w:top w:val="none" w:sz="0" w:space="0" w:color="auto"/>
        <w:left w:val="none" w:sz="0" w:space="0" w:color="auto"/>
        <w:bottom w:val="none" w:sz="0" w:space="0" w:color="auto"/>
        <w:right w:val="none" w:sz="0" w:space="0" w:color="auto"/>
      </w:divBdr>
    </w:div>
    <w:div w:id="966741696">
      <w:bodyDiv w:val="1"/>
      <w:marLeft w:val="0"/>
      <w:marRight w:val="0"/>
      <w:marTop w:val="0"/>
      <w:marBottom w:val="0"/>
      <w:divBdr>
        <w:top w:val="none" w:sz="0" w:space="0" w:color="auto"/>
        <w:left w:val="none" w:sz="0" w:space="0" w:color="auto"/>
        <w:bottom w:val="none" w:sz="0" w:space="0" w:color="auto"/>
        <w:right w:val="none" w:sz="0" w:space="0" w:color="auto"/>
      </w:divBdr>
    </w:div>
    <w:div w:id="1282298371">
      <w:bodyDiv w:val="1"/>
      <w:marLeft w:val="0"/>
      <w:marRight w:val="0"/>
      <w:marTop w:val="0"/>
      <w:marBottom w:val="0"/>
      <w:divBdr>
        <w:top w:val="none" w:sz="0" w:space="0" w:color="auto"/>
        <w:left w:val="none" w:sz="0" w:space="0" w:color="auto"/>
        <w:bottom w:val="none" w:sz="0" w:space="0" w:color="auto"/>
        <w:right w:val="none" w:sz="0" w:space="0" w:color="auto"/>
      </w:divBdr>
    </w:div>
    <w:div w:id="1617062320">
      <w:bodyDiv w:val="1"/>
      <w:marLeft w:val="0"/>
      <w:marRight w:val="0"/>
      <w:marTop w:val="0"/>
      <w:marBottom w:val="0"/>
      <w:divBdr>
        <w:top w:val="none" w:sz="0" w:space="0" w:color="auto"/>
        <w:left w:val="none" w:sz="0" w:space="0" w:color="auto"/>
        <w:bottom w:val="none" w:sz="0" w:space="0" w:color="auto"/>
        <w:right w:val="none" w:sz="0" w:space="0" w:color="auto"/>
      </w:divBdr>
    </w:div>
    <w:div w:id="1690522272">
      <w:bodyDiv w:val="1"/>
      <w:marLeft w:val="0"/>
      <w:marRight w:val="0"/>
      <w:marTop w:val="0"/>
      <w:marBottom w:val="0"/>
      <w:divBdr>
        <w:top w:val="none" w:sz="0" w:space="0" w:color="auto"/>
        <w:left w:val="none" w:sz="0" w:space="0" w:color="auto"/>
        <w:bottom w:val="none" w:sz="0" w:space="0" w:color="auto"/>
        <w:right w:val="none" w:sz="0" w:space="0" w:color="auto"/>
      </w:divBdr>
    </w:div>
    <w:div w:id="1712261266">
      <w:bodyDiv w:val="1"/>
      <w:marLeft w:val="0"/>
      <w:marRight w:val="0"/>
      <w:marTop w:val="0"/>
      <w:marBottom w:val="0"/>
      <w:divBdr>
        <w:top w:val="none" w:sz="0" w:space="0" w:color="auto"/>
        <w:left w:val="none" w:sz="0" w:space="0" w:color="auto"/>
        <w:bottom w:val="none" w:sz="0" w:space="0" w:color="auto"/>
        <w:right w:val="none" w:sz="0" w:space="0" w:color="auto"/>
      </w:divBdr>
    </w:div>
    <w:div w:id="2005090118">
      <w:bodyDiv w:val="1"/>
      <w:marLeft w:val="0"/>
      <w:marRight w:val="0"/>
      <w:marTop w:val="0"/>
      <w:marBottom w:val="0"/>
      <w:divBdr>
        <w:top w:val="none" w:sz="0" w:space="0" w:color="auto"/>
        <w:left w:val="none" w:sz="0" w:space="0" w:color="auto"/>
        <w:bottom w:val="none" w:sz="0" w:space="0" w:color="auto"/>
        <w:right w:val="none" w:sz="0" w:space="0" w:color="auto"/>
      </w:divBdr>
    </w:div>
    <w:div w:id="2011563519">
      <w:bodyDiv w:val="1"/>
      <w:marLeft w:val="0"/>
      <w:marRight w:val="0"/>
      <w:marTop w:val="0"/>
      <w:marBottom w:val="0"/>
      <w:divBdr>
        <w:top w:val="none" w:sz="0" w:space="0" w:color="auto"/>
        <w:left w:val="none" w:sz="0" w:space="0" w:color="auto"/>
        <w:bottom w:val="none" w:sz="0" w:space="0" w:color="auto"/>
        <w:right w:val="none" w:sz="0" w:space="0" w:color="auto"/>
      </w:divBdr>
    </w:div>
    <w:div w:id="2018077448">
      <w:bodyDiv w:val="1"/>
      <w:marLeft w:val="0"/>
      <w:marRight w:val="0"/>
      <w:marTop w:val="0"/>
      <w:marBottom w:val="0"/>
      <w:divBdr>
        <w:top w:val="none" w:sz="0" w:space="0" w:color="auto"/>
        <w:left w:val="none" w:sz="0" w:space="0" w:color="auto"/>
        <w:bottom w:val="none" w:sz="0" w:space="0" w:color="auto"/>
        <w:right w:val="none" w:sz="0" w:space="0" w:color="auto"/>
      </w:divBdr>
    </w:div>
    <w:div w:id="2038004859">
      <w:bodyDiv w:val="1"/>
      <w:marLeft w:val="0"/>
      <w:marRight w:val="0"/>
      <w:marTop w:val="0"/>
      <w:marBottom w:val="0"/>
      <w:divBdr>
        <w:top w:val="none" w:sz="0" w:space="0" w:color="auto"/>
        <w:left w:val="none" w:sz="0" w:space="0" w:color="auto"/>
        <w:bottom w:val="none" w:sz="0" w:space="0" w:color="auto"/>
        <w:right w:val="none" w:sz="0" w:space="0" w:color="auto"/>
      </w:divBdr>
    </w:div>
    <w:div w:id="207535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hart" Target="charts/chart1.xml"/><Relationship Id="rId18" Type="http://schemas.openxmlformats.org/officeDocument/2006/relationships/hyperlink" Target="http://www.ebatco.com"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mailto:info@ebatco.com" TargetMode="External"/><Relationship Id="rId2" Type="http://schemas.openxmlformats.org/officeDocument/2006/relationships/styles" Target="styles.xml"/><Relationship Id="rId16" Type="http://schemas.openxmlformats.org/officeDocument/2006/relationships/hyperlink" Target="mailto:info@ebatco.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20Farel\Desktop\newsletter%20trial.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Unsoaked</c:v>
          </c:tx>
          <c:spPr>
            <a:ln w="19050" cap="rnd">
              <a:solidFill>
                <a:schemeClr val="tx1"/>
              </a:solidFill>
              <a:round/>
            </a:ln>
            <a:effectLst/>
          </c:spPr>
          <c:marker>
            <c:symbol val="none"/>
          </c:marker>
          <c:xVal>
            <c:numRef>
              <c:f>'Nanohardness Curves  (2)'!$M$5:$M$285</c:f>
              <c:numCache>
                <c:formatCode>General</c:formatCode>
                <c:ptCount val="281"/>
                <c:pt idx="0">
                  <c:v>3.5838506552650098E-3</c:v>
                </c:pt>
                <c:pt idx="1">
                  <c:v>4.92640494628469E-3</c:v>
                </c:pt>
                <c:pt idx="2">
                  <c:v>5.6044025704559738E-3</c:v>
                </c:pt>
                <c:pt idx="3">
                  <c:v>6.4815874578604939E-3</c:v>
                </c:pt>
                <c:pt idx="4">
                  <c:v>7.2382027189971882E-3</c:v>
                </c:pt>
                <c:pt idx="5">
                  <c:v>8.4455341348687093E-3</c:v>
                </c:pt>
                <c:pt idx="6">
                  <c:v>9.3814090315549794E-3</c:v>
                </c:pt>
                <c:pt idx="7">
                  <c:v>9.706534989139131E-3</c:v>
                </c:pt>
                <c:pt idx="8">
                  <c:v>1.386181984203616E-2</c:v>
                </c:pt>
                <c:pt idx="9">
                  <c:v>1.6992576611847152E-2</c:v>
                </c:pt>
                <c:pt idx="10">
                  <c:v>2.0036147531062806E-2</c:v>
                </c:pt>
                <c:pt idx="11">
                  <c:v>2.318743040916443E-2</c:v>
                </c:pt>
                <c:pt idx="12">
                  <c:v>2.6354390923732783E-2</c:v>
                </c:pt>
                <c:pt idx="13">
                  <c:v>2.9649649251145146E-2</c:v>
                </c:pt>
                <c:pt idx="14">
                  <c:v>3.2064044048795246E-2</c:v>
                </c:pt>
                <c:pt idx="15">
                  <c:v>3.522135259922405E-2</c:v>
                </c:pt>
                <c:pt idx="16">
                  <c:v>3.7923723620070605E-2</c:v>
                </c:pt>
                <c:pt idx="17">
                  <c:v>4.0895489514937364E-2</c:v>
                </c:pt>
                <c:pt idx="18">
                  <c:v>4.3684637720617592E-2</c:v>
                </c:pt>
                <c:pt idx="19">
                  <c:v>4.7138150086466678E-2</c:v>
                </c:pt>
                <c:pt idx="20">
                  <c:v>4.98837024781544E-2</c:v>
                </c:pt>
                <c:pt idx="21">
                  <c:v>5.2977116387948039E-2</c:v>
                </c:pt>
                <c:pt idx="22">
                  <c:v>5.5523706226760339E-2</c:v>
                </c:pt>
                <c:pt idx="23">
                  <c:v>5.852949166346668E-2</c:v>
                </c:pt>
                <c:pt idx="24">
                  <c:v>6.1806063089770442E-2</c:v>
                </c:pt>
                <c:pt idx="25">
                  <c:v>6.5390607786614888E-2</c:v>
                </c:pt>
                <c:pt idx="26">
                  <c:v>6.825760042031781E-2</c:v>
                </c:pt>
                <c:pt idx="27">
                  <c:v>7.125425033829999E-2</c:v>
                </c:pt>
                <c:pt idx="28">
                  <c:v>7.3620065132979279E-2</c:v>
                </c:pt>
                <c:pt idx="29">
                  <c:v>7.6724156794952938E-2</c:v>
                </c:pt>
                <c:pt idx="30">
                  <c:v>7.9608090816249283E-2</c:v>
                </c:pt>
                <c:pt idx="31">
                  <c:v>8.2755686504295933E-2</c:v>
                </c:pt>
                <c:pt idx="32">
                  <c:v>8.5966906373620242E-2</c:v>
                </c:pt>
                <c:pt idx="33">
                  <c:v>8.9335770237886386E-2</c:v>
                </c:pt>
                <c:pt idx="34">
                  <c:v>9.2297981820086875E-2</c:v>
                </c:pt>
                <c:pt idx="35">
                  <c:v>9.6065385388250185E-2</c:v>
                </c:pt>
                <c:pt idx="36">
                  <c:v>9.9729904272559358E-2</c:v>
                </c:pt>
                <c:pt idx="37">
                  <c:v>0.10322009148631608</c:v>
                </c:pt>
                <c:pt idx="38">
                  <c:v>0.10641678304090819</c:v>
                </c:pt>
                <c:pt idx="39">
                  <c:v>0.10985130984192065</c:v>
                </c:pt>
                <c:pt idx="40">
                  <c:v>0.11379831945044633</c:v>
                </c:pt>
                <c:pt idx="41">
                  <c:v>0.11698641014612336</c:v>
                </c:pt>
                <c:pt idx="42">
                  <c:v>0.12059075692182622</c:v>
                </c:pt>
                <c:pt idx="43">
                  <c:v>0.1239378480149539</c:v>
                </c:pt>
                <c:pt idx="44">
                  <c:v>0.12778033204074987</c:v>
                </c:pt>
                <c:pt idx="45">
                  <c:v>0.13144383711309104</c:v>
                </c:pt>
                <c:pt idx="46">
                  <c:v>0.1352427204315779</c:v>
                </c:pt>
                <c:pt idx="47">
                  <c:v>0.1386642098398797</c:v>
                </c:pt>
                <c:pt idx="48">
                  <c:v>0.14253021302707625</c:v>
                </c:pt>
                <c:pt idx="49">
                  <c:v>0.14611946694243005</c:v>
                </c:pt>
                <c:pt idx="50">
                  <c:v>0.15044442298493396</c:v>
                </c:pt>
                <c:pt idx="51">
                  <c:v>0.15396439327535627</c:v>
                </c:pt>
                <c:pt idx="52">
                  <c:v>0.15811521896197586</c:v>
                </c:pt>
                <c:pt idx="53">
                  <c:v>0.16208039612876843</c:v>
                </c:pt>
                <c:pt idx="54">
                  <c:v>0.16627056941522167</c:v>
                </c:pt>
                <c:pt idx="55">
                  <c:v>0.17029169940953651</c:v>
                </c:pt>
                <c:pt idx="56">
                  <c:v>0.17438508901364727</c:v>
                </c:pt>
                <c:pt idx="57">
                  <c:v>0.17886389396297919</c:v>
                </c:pt>
                <c:pt idx="58">
                  <c:v>0.18341368495849347</c:v>
                </c:pt>
                <c:pt idx="59">
                  <c:v>0.18770858808746868</c:v>
                </c:pt>
                <c:pt idx="60">
                  <c:v>0.19245543882029428</c:v>
                </c:pt>
                <c:pt idx="61">
                  <c:v>0.19741241136769591</c:v>
                </c:pt>
                <c:pt idx="62">
                  <c:v>0.20184595977705727</c:v>
                </c:pt>
                <c:pt idx="63">
                  <c:v>0.20637723412207604</c:v>
                </c:pt>
                <c:pt idx="64">
                  <c:v>0.21105292807605919</c:v>
                </c:pt>
                <c:pt idx="65">
                  <c:v>0.21607494062575766</c:v>
                </c:pt>
                <c:pt idx="66">
                  <c:v>0.22100577863218987</c:v>
                </c:pt>
                <c:pt idx="67">
                  <c:v>0.22582722139901304</c:v>
                </c:pt>
                <c:pt idx="68">
                  <c:v>0.23111005452376007</c:v>
                </c:pt>
                <c:pt idx="69">
                  <c:v>0.23601056017978092</c:v>
                </c:pt>
                <c:pt idx="70">
                  <c:v>0.24097501943681404</c:v>
                </c:pt>
                <c:pt idx="71">
                  <c:v>0.24605512480803229</c:v>
                </c:pt>
                <c:pt idx="72">
                  <c:v>0.25172118711321162</c:v>
                </c:pt>
                <c:pt idx="73">
                  <c:v>0.2565560738768084</c:v>
                </c:pt>
                <c:pt idx="74">
                  <c:v>0.26182515472126366</c:v>
                </c:pt>
                <c:pt idx="75">
                  <c:v>0.26748564378124196</c:v>
                </c:pt>
                <c:pt idx="76">
                  <c:v>0.27295497890393355</c:v>
                </c:pt>
                <c:pt idx="77">
                  <c:v>0.2785491018200954</c:v>
                </c:pt>
                <c:pt idx="78">
                  <c:v>0.28425046599232934</c:v>
                </c:pt>
                <c:pt idx="79">
                  <c:v>0.29017838277065577</c:v>
                </c:pt>
                <c:pt idx="80">
                  <c:v>0.296040952050169</c:v>
                </c:pt>
                <c:pt idx="81">
                  <c:v>0.30225527883887726</c:v>
                </c:pt>
                <c:pt idx="82">
                  <c:v>0.30801278694324885</c:v>
                </c:pt>
                <c:pt idx="83">
                  <c:v>0.31447305400661729</c:v>
                </c:pt>
                <c:pt idx="84">
                  <c:v>0.32088633211612322</c:v>
                </c:pt>
                <c:pt idx="85">
                  <c:v>0.32742481953522773</c:v>
                </c:pt>
                <c:pt idx="86">
                  <c:v>0.33406745140097854</c:v>
                </c:pt>
                <c:pt idx="87">
                  <c:v>0.3404698452644363</c:v>
                </c:pt>
                <c:pt idx="88">
                  <c:v>0.3472113809609394</c:v>
                </c:pt>
                <c:pt idx="89">
                  <c:v>0.35394990444517488</c:v>
                </c:pt>
                <c:pt idx="90">
                  <c:v>0.36080966536591563</c:v>
                </c:pt>
                <c:pt idx="91">
                  <c:v>0.3681789439370669</c:v>
                </c:pt>
                <c:pt idx="92">
                  <c:v>0.3750696301804804</c:v>
                </c:pt>
                <c:pt idx="93">
                  <c:v>0.38294055519843917</c:v>
                </c:pt>
                <c:pt idx="94">
                  <c:v>0.389662192608073</c:v>
                </c:pt>
                <c:pt idx="95">
                  <c:v>0.3974542188942024</c:v>
                </c:pt>
                <c:pt idx="96">
                  <c:v>0.40507558579459552</c:v>
                </c:pt>
                <c:pt idx="97">
                  <c:v>0.41290206264912654</c:v>
                </c:pt>
                <c:pt idx="98">
                  <c:v>0.42045908004913385</c:v>
                </c:pt>
                <c:pt idx="99">
                  <c:v>0.42878321425100119</c:v>
                </c:pt>
                <c:pt idx="100">
                  <c:v>0.43722731632547807</c:v>
                </c:pt>
                <c:pt idx="101">
                  <c:v>0.44553411681748545</c:v>
                </c:pt>
                <c:pt idx="102">
                  <c:v>0.45392294615895012</c:v>
                </c:pt>
                <c:pt idx="103">
                  <c:v>0.46272285439884858</c:v>
                </c:pt>
                <c:pt idx="104">
                  <c:v>0.47157361068181852</c:v>
                </c:pt>
                <c:pt idx="105">
                  <c:v>0.48062880377528455</c:v>
                </c:pt>
                <c:pt idx="106">
                  <c:v>0.48971291749328028</c:v>
                </c:pt>
                <c:pt idx="107">
                  <c:v>0.49894825667651027</c:v>
                </c:pt>
                <c:pt idx="108">
                  <c:v>0.50853655956452781</c:v>
                </c:pt>
                <c:pt idx="109">
                  <c:v>0.51788868041298119</c:v>
                </c:pt>
                <c:pt idx="110">
                  <c:v>0.52772426910459858</c:v>
                </c:pt>
                <c:pt idx="111">
                  <c:v>0.53752829571171856</c:v>
                </c:pt>
                <c:pt idx="112">
                  <c:v>0.54773047463740288</c:v>
                </c:pt>
                <c:pt idx="113">
                  <c:v>0.55816269214708847</c:v>
                </c:pt>
                <c:pt idx="114">
                  <c:v>0.56865865256023262</c:v>
                </c:pt>
                <c:pt idx="115">
                  <c:v>0.57955748230571547</c:v>
                </c:pt>
                <c:pt idx="116">
                  <c:v>0.59029312222397723</c:v>
                </c:pt>
                <c:pt idx="117">
                  <c:v>0.60136793611178607</c:v>
                </c:pt>
                <c:pt idx="118">
                  <c:v>0.61278473984808157</c:v>
                </c:pt>
                <c:pt idx="119">
                  <c:v>0.62424689654327548</c:v>
                </c:pt>
                <c:pt idx="120">
                  <c:v>0.63617581743033669</c:v>
                </c:pt>
                <c:pt idx="121">
                  <c:v>0.64839990502644951</c:v>
                </c:pt>
                <c:pt idx="122">
                  <c:v>0.66039912471377082</c:v>
                </c:pt>
                <c:pt idx="123">
                  <c:v>0.67297341352943074</c:v>
                </c:pt>
                <c:pt idx="124">
                  <c:v>0.68581929893478677</c:v>
                </c:pt>
                <c:pt idx="125">
                  <c:v>0.69863718895867088</c:v>
                </c:pt>
                <c:pt idx="126">
                  <c:v>0.71204873666677038</c:v>
                </c:pt>
                <c:pt idx="127">
                  <c:v>0.72548551132991357</c:v>
                </c:pt>
                <c:pt idx="128">
                  <c:v>0.73934378461221761</c:v>
                </c:pt>
                <c:pt idx="129">
                  <c:v>0.75366667798865983</c:v>
                </c:pt>
                <c:pt idx="130">
                  <c:v>0.7683027217052365</c:v>
                </c:pt>
                <c:pt idx="131">
                  <c:v>0.78295412042585566</c:v>
                </c:pt>
                <c:pt idx="132">
                  <c:v>0.79777175039319614</c:v>
                </c:pt>
                <c:pt idx="133">
                  <c:v>0.81254319040728784</c:v>
                </c:pt>
                <c:pt idx="134">
                  <c:v>0.82833751999339722</c:v>
                </c:pt>
                <c:pt idx="135">
                  <c:v>0.84380867521743974</c:v>
                </c:pt>
                <c:pt idx="136">
                  <c:v>0.85927756445067816</c:v>
                </c:pt>
                <c:pt idx="137">
                  <c:v>0.87503689216394454</c:v>
                </c:pt>
                <c:pt idx="138">
                  <c:v>0.89192995195854496</c:v>
                </c:pt>
                <c:pt idx="139">
                  <c:v>0.90850147671452341</c:v>
                </c:pt>
                <c:pt idx="140">
                  <c:v>0.92548727237574091</c:v>
                </c:pt>
                <c:pt idx="141">
                  <c:v>0.94299870237866401</c:v>
                </c:pt>
                <c:pt idx="142">
                  <c:v>0.96066981369441595</c:v>
                </c:pt>
                <c:pt idx="143">
                  <c:v>0.97871270113644193</c:v>
                </c:pt>
                <c:pt idx="144">
                  <c:v>0.99708596007615069</c:v>
                </c:pt>
                <c:pt idx="145">
                  <c:v>1.0157615034234304</c:v>
                </c:pt>
                <c:pt idx="146">
                  <c:v>1.0345446046747637</c:v>
                </c:pt>
                <c:pt idx="147">
                  <c:v>1.0536142998017157</c:v>
                </c:pt>
                <c:pt idx="148">
                  <c:v>1.0735642063035207</c:v>
                </c:pt>
                <c:pt idx="149">
                  <c:v>1.093694327534781</c:v>
                </c:pt>
                <c:pt idx="150">
                  <c:v>1.114218800225351</c:v>
                </c:pt>
                <c:pt idx="151">
                  <c:v>1.1355834624026406</c:v>
                </c:pt>
                <c:pt idx="152">
                  <c:v>1.1565865517460598</c:v>
                </c:pt>
                <c:pt idx="153">
                  <c:v>1.1788034875618134</c:v>
                </c:pt>
                <c:pt idx="154">
                  <c:v>1.2011385059390014</c:v>
                </c:pt>
                <c:pt idx="155">
                  <c:v>1.2241614648738903</c:v>
                </c:pt>
                <c:pt idx="156">
                  <c:v>1.2473972879029358</c:v>
                </c:pt>
                <c:pt idx="157">
                  <c:v>1.2710811386352832</c:v>
                </c:pt>
                <c:pt idx="158">
                  <c:v>1.295286966761432</c:v>
                </c:pt>
                <c:pt idx="159">
                  <c:v>1.3199294983255272</c:v>
                </c:pt>
                <c:pt idx="160">
                  <c:v>1.3452590882952169</c:v>
                </c:pt>
                <c:pt idx="161">
                  <c:v>1.370557206955288</c:v>
                </c:pt>
                <c:pt idx="162">
                  <c:v>1.3968465686164007</c:v>
                </c:pt>
                <c:pt idx="163">
                  <c:v>1.4234417570599445</c:v>
                </c:pt>
                <c:pt idx="164">
                  <c:v>1.4503551373818138</c:v>
                </c:pt>
                <c:pt idx="165">
                  <c:v>1.4779159586444286</c:v>
                </c:pt>
                <c:pt idx="166">
                  <c:v>1.5060295532970118</c:v>
                </c:pt>
                <c:pt idx="167">
                  <c:v>1.5346923481641528</c:v>
                </c:pt>
                <c:pt idx="168">
                  <c:v>1.5637936535195702</c:v>
                </c:pt>
                <c:pt idx="169">
                  <c:v>1.5936270315240906</c:v>
                </c:pt>
                <c:pt idx="170">
                  <c:v>1.6236281277857449</c:v>
                </c:pt>
                <c:pt idx="171">
                  <c:v>1.6540573366302176</c:v>
                </c:pt>
                <c:pt idx="172">
                  <c:v>1.6852322655875451</c:v>
                </c:pt>
                <c:pt idx="173">
                  <c:v>1.7172118978940243</c:v>
                </c:pt>
                <c:pt idx="174">
                  <c:v>1.7500960917943311</c:v>
                </c:pt>
                <c:pt idx="175">
                  <c:v>1.7833730541466752</c:v>
                </c:pt>
                <c:pt idx="176">
                  <c:v>1.8174163477385106</c:v>
                </c:pt>
                <c:pt idx="177">
                  <c:v>1.8519613402851964</c:v>
                </c:pt>
                <c:pt idx="178">
                  <c:v>1.887355021798512</c:v>
                </c:pt>
                <c:pt idx="179">
                  <c:v>1.9235662465462311</c:v>
                </c:pt>
                <c:pt idx="180">
                  <c:v>1.9604078259559985</c:v>
                </c:pt>
                <c:pt idx="181">
                  <c:v>1.9979977473958737</c:v>
                </c:pt>
                <c:pt idx="182">
                  <c:v>2.0362228505711628</c:v>
                </c:pt>
                <c:pt idx="183">
                  <c:v>2.0751116797917577</c:v>
                </c:pt>
                <c:pt idx="184">
                  <c:v>2.114515503212147</c:v>
                </c:pt>
                <c:pt idx="185">
                  <c:v>2.1550881546023501</c:v>
                </c:pt>
                <c:pt idx="186">
                  <c:v>2.1959531786580442</c:v>
                </c:pt>
                <c:pt idx="187">
                  <c:v>2.23767475328038</c:v>
                </c:pt>
                <c:pt idx="188">
                  <c:v>2.2813131257798771</c:v>
                </c:pt>
                <c:pt idx="189">
                  <c:v>2.3249660527942857</c:v>
                </c:pt>
                <c:pt idx="190">
                  <c:v>2.3696501609052891</c:v>
                </c:pt>
                <c:pt idx="191">
                  <c:v>2.4151319518328371</c:v>
                </c:pt>
                <c:pt idx="192">
                  <c:v>2.4618673226377763</c:v>
                </c:pt>
                <c:pt idx="193">
                  <c:v>2.5095276080094107</c:v>
                </c:pt>
                <c:pt idx="194">
                  <c:v>2.5579990437672797</c:v>
                </c:pt>
                <c:pt idx="195">
                  <c:v>2.607562633135502</c:v>
                </c:pt>
                <c:pt idx="196">
                  <c:v>2.6572721848321561</c:v>
                </c:pt>
                <c:pt idx="197">
                  <c:v>2.708425546819504</c:v>
                </c:pt>
                <c:pt idx="198">
                  <c:v>2.7602575492425565</c:v>
                </c:pt>
                <c:pt idx="199">
                  <c:v>2.8129799073424739</c:v>
                </c:pt>
                <c:pt idx="200">
                  <c:v>2.8667002723430119</c:v>
                </c:pt>
                <c:pt idx="201">
                  <c:v>2.9221126012559324</c:v>
                </c:pt>
                <c:pt idx="202">
                  <c:v>2.9779936085785019</c:v>
                </c:pt>
                <c:pt idx="203">
                  <c:v>3.0356259875924994</c:v>
                </c:pt>
                <c:pt idx="204">
                  <c:v>3.094265242270374</c:v>
                </c:pt>
                <c:pt idx="205">
                  <c:v>3.1536508766267568</c:v>
                </c:pt>
                <c:pt idx="206">
                  <c:v>3.2148009682517436</c:v>
                </c:pt>
                <c:pt idx="207">
                  <c:v>3.2770681178087724</c:v>
                </c:pt>
                <c:pt idx="208">
                  <c:v>3.340899315565617</c:v>
                </c:pt>
                <c:pt idx="209">
                  <c:v>3.4061273024902321</c:v>
                </c:pt>
                <c:pt idx="210">
                  <c:v>3.4723181721408936</c:v>
                </c:pt>
                <c:pt idx="211">
                  <c:v>3.5398568601528604</c:v>
                </c:pt>
                <c:pt idx="212">
                  <c:v>3.6082197066966373</c:v>
                </c:pt>
                <c:pt idx="213">
                  <c:v>3.6780220077062746</c:v>
                </c:pt>
                <c:pt idx="214">
                  <c:v>3.7492325380525959</c:v>
                </c:pt>
                <c:pt idx="215">
                  <c:v>3.8221132452090822</c:v>
                </c:pt>
                <c:pt idx="216">
                  <c:v>3.8966575074090861</c:v>
                </c:pt>
                <c:pt idx="217">
                  <c:v>3.973079835959537</c:v>
                </c:pt>
                <c:pt idx="218">
                  <c:v>4.050456566367</c:v>
                </c:pt>
                <c:pt idx="219">
                  <c:v>4.1301764073619909</c:v>
                </c:pt>
                <c:pt idx="220">
                  <c:v>4.2115535821895707</c:v>
                </c:pt>
                <c:pt idx="221">
                  <c:v>4.2941986317340737</c:v>
                </c:pt>
                <c:pt idx="222">
                  <c:v>4.3788747751205488</c:v>
                </c:pt>
                <c:pt idx="223">
                  <c:v>4.464801881403802</c:v>
                </c:pt>
                <c:pt idx="224">
                  <c:v>4.5524861367880005</c:v>
                </c:pt>
                <c:pt idx="225">
                  <c:v>4.641776190699991</c:v>
                </c:pt>
                <c:pt idx="226">
                  <c:v>4.7327297140496327</c:v>
                </c:pt>
                <c:pt idx="227">
                  <c:v>4.8257681952651179</c:v>
                </c:pt>
                <c:pt idx="228">
                  <c:v>4.9205656532267543</c:v>
                </c:pt>
                <c:pt idx="229">
                  <c:v>5.0172337097103403</c:v>
                </c:pt>
                <c:pt idx="230">
                  <c:v>5.1159021640735407</c:v>
                </c:pt>
                <c:pt idx="231">
                  <c:v>5.2164092549945789</c:v>
                </c:pt>
                <c:pt idx="232">
                  <c:v>5.318924608017034</c:v>
                </c:pt>
                <c:pt idx="233">
                  <c:v>5.4236828381439075</c:v>
                </c:pt>
                <c:pt idx="234">
                  <c:v>5.5305666791098052</c:v>
                </c:pt>
                <c:pt idx="235">
                  <c:v>5.639359530793878</c:v>
                </c:pt>
                <c:pt idx="236">
                  <c:v>5.7500813747666717</c:v>
                </c:pt>
                <c:pt idx="237">
                  <c:v>5.8635834360989927</c:v>
                </c:pt>
                <c:pt idx="238">
                  <c:v>5.9794724522330656</c:v>
                </c:pt>
                <c:pt idx="239">
                  <c:v>6.0970585189715685</c:v>
                </c:pt>
                <c:pt idx="240">
                  <c:v>6.2176563611864886</c:v>
                </c:pt>
                <c:pt idx="241">
                  <c:v>6.3398291752824356</c:v>
                </c:pt>
                <c:pt idx="242">
                  <c:v>6.464765084860832</c:v>
                </c:pt>
                <c:pt idx="243">
                  <c:v>6.5919639462709432</c:v>
                </c:pt>
                <c:pt idx="244">
                  <c:v>6.7222827860687611</c:v>
                </c:pt>
                <c:pt idx="245">
                  <c:v>6.8552193325313491</c:v>
                </c:pt>
                <c:pt idx="246">
                  <c:v>6.9905000603928817</c:v>
                </c:pt>
                <c:pt idx="247">
                  <c:v>7.1287968773993349</c:v>
                </c:pt>
                <c:pt idx="248">
                  <c:v>7.2694906921833127</c:v>
                </c:pt>
                <c:pt idx="249">
                  <c:v>7.4128376080605953</c:v>
                </c:pt>
                <c:pt idx="250">
                  <c:v>7.5590407652517939</c:v>
                </c:pt>
                <c:pt idx="251">
                  <c:v>7.7082352587560807</c:v>
                </c:pt>
                <c:pt idx="252">
                  <c:v>7.8608759305562366</c:v>
                </c:pt>
                <c:pt idx="253">
                  <c:v>8.0162364822525216</c:v>
                </c:pt>
                <c:pt idx="254">
                  <c:v>8.1750982716157718</c:v>
                </c:pt>
                <c:pt idx="255">
                  <c:v>8.3370264783608796</c:v>
                </c:pt>
                <c:pt idx="256">
                  <c:v>8.5020430141759604</c:v>
                </c:pt>
                <c:pt idx="257">
                  <c:v>8.6703883838699252</c:v>
                </c:pt>
                <c:pt idx="258">
                  <c:v>8.8419908538294187</c:v>
                </c:pt>
                <c:pt idx="259">
                  <c:v>9.0175429375685958</c:v>
                </c:pt>
                <c:pt idx="260">
                  <c:v>9.1962863433849336</c:v>
                </c:pt>
                <c:pt idx="261">
                  <c:v>9.3785871216810719</c:v>
                </c:pt>
                <c:pt idx="262">
                  <c:v>9.5650803108721778</c:v>
                </c:pt>
                <c:pt idx="263">
                  <c:v>9.7550182176609219</c:v>
                </c:pt>
                <c:pt idx="264">
                  <c:v>9.9486935649909132</c:v>
                </c:pt>
                <c:pt idx="265">
                  <c:v>10.14635273438247</c:v>
                </c:pt>
                <c:pt idx="266">
                  <c:v>10.347653405474775</c:v>
                </c:pt>
                <c:pt idx="267">
                  <c:v>10.553416875931905</c:v>
                </c:pt>
                <c:pt idx="268">
                  <c:v>10.763267261847727</c:v>
                </c:pt>
                <c:pt idx="269">
                  <c:v>10.977937557803285</c:v>
                </c:pt>
                <c:pt idx="270">
                  <c:v>11.19628486085813</c:v>
                </c:pt>
                <c:pt idx="271">
                  <c:v>11.419279789679605</c:v>
                </c:pt>
                <c:pt idx="272">
                  <c:v>11.646010952087952</c:v>
                </c:pt>
                <c:pt idx="273">
                  <c:v>11.878402505795519</c:v>
                </c:pt>
                <c:pt idx="274">
                  <c:v>12.115661569013625</c:v>
                </c:pt>
                <c:pt idx="275">
                  <c:v>12.356692962153387</c:v>
                </c:pt>
                <c:pt idx="276">
                  <c:v>12.603155557574226</c:v>
                </c:pt>
                <c:pt idx="277">
                  <c:v>12.854485817472252</c:v>
                </c:pt>
                <c:pt idx="278">
                  <c:v>13.111027017169565</c:v>
                </c:pt>
                <c:pt idx="279">
                  <c:v>13.27106206698728</c:v>
                </c:pt>
                <c:pt idx="280">
                  <c:v>13.351790618892991</c:v>
                </c:pt>
              </c:numCache>
            </c:numRef>
          </c:xVal>
          <c:yVal>
            <c:numRef>
              <c:f>'Nanohardness Curves  (2)'!$P$5:$P$285</c:f>
              <c:numCache>
                <c:formatCode>General</c:formatCode>
                <c:ptCount val="281"/>
                <c:pt idx="0">
                  <c:v>0</c:v>
                </c:pt>
                <c:pt idx="1">
                  <c:v>0</c:v>
                </c:pt>
                <c:pt idx="2">
                  <c:v>0</c:v>
                </c:pt>
                <c:pt idx="3">
                  <c:v>0</c:v>
                </c:pt>
                <c:pt idx="4">
                  <c:v>0</c:v>
                </c:pt>
                <c:pt idx="5">
                  <c:v>-2682.74313438532</c:v>
                </c:pt>
                <c:pt idx="6">
                  <c:v>-3139.8829053601999</c:v>
                </c:pt>
                <c:pt idx="7">
                  <c:v>-3705.64826518365</c:v>
                </c:pt>
                <c:pt idx="8">
                  <c:v>2021.667811835513</c:v>
                </c:pt>
                <c:pt idx="9">
                  <c:v>952.17587484738624</c:v>
                </c:pt>
                <c:pt idx="10">
                  <c:v>632.91822606953792</c:v>
                </c:pt>
                <c:pt idx="11">
                  <c:v>482.18057066852441</c:v>
                </c:pt>
                <c:pt idx="12">
                  <c:v>388.62523290596005</c:v>
                </c:pt>
                <c:pt idx="13">
                  <c:v>323.9331281914699</c:v>
                </c:pt>
                <c:pt idx="14">
                  <c:v>302.42337149782992</c:v>
                </c:pt>
                <c:pt idx="15">
                  <c:v>270.0829602408885</c:v>
                </c:pt>
                <c:pt idx="16">
                  <c:v>252.41994391874846</c:v>
                </c:pt>
                <c:pt idx="17">
                  <c:v>235.32956206511048</c:v>
                </c:pt>
                <c:pt idx="18">
                  <c:v>222.96326355720404</c:v>
                </c:pt>
                <c:pt idx="19">
                  <c:v>205.64087021415503</c:v>
                </c:pt>
                <c:pt idx="20">
                  <c:v>197.81167862098354</c:v>
                </c:pt>
                <c:pt idx="21">
                  <c:v>189.78577467257136</c:v>
                </c:pt>
                <c:pt idx="22">
                  <c:v>186.29493764669164</c:v>
                </c:pt>
                <c:pt idx="23">
                  <c:v>180.40940680031676</c:v>
                </c:pt>
                <c:pt idx="24">
                  <c:v>173.48096354623908</c:v>
                </c:pt>
                <c:pt idx="25">
                  <c:v>165.67528624330757</c:v>
                </c:pt>
                <c:pt idx="26">
                  <c:v>161.47506154845746</c:v>
                </c:pt>
                <c:pt idx="27">
                  <c:v>157.4045940484155</c:v>
                </c:pt>
                <c:pt idx="28">
                  <c:v>158.14305839434826</c:v>
                </c:pt>
                <c:pt idx="29">
                  <c:v>155.21450273056132</c:v>
                </c:pt>
                <c:pt idx="30">
                  <c:v>154.42749621088291</c:v>
                </c:pt>
                <c:pt idx="31">
                  <c:v>152.71657943733624</c:v>
                </c:pt>
                <c:pt idx="32">
                  <c:v>151.59035220773509</c:v>
                </c:pt>
                <c:pt idx="33">
                  <c:v>148.99757024257136</c:v>
                </c:pt>
                <c:pt idx="34">
                  <c:v>148.39352660553681</c:v>
                </c:pt>
                <c:pt idx="35">
                  <c:v>144.78191737116012</c:v>
                </c:pt>
                <c:pt idx="36">
                  <c:v>141.61495758563561</c:v>
                </c:pt>
                <c:pt idx="37">
                  <c:v>138.99740677656979</c:v>
                </c:pt>
                <c:pt idx="38">
                  <c:v>137.8578370671726</c:v>
                </c:pt>
                <c:pt idx="39">
                  <c:v>136.52923698233829</c:v>
                </c:pt>
                <c:pt idx="40">
                  <c:v>134.46077181631426</c:v>
                </c:pt>
                <c:pt idx="41">
                  <c:v>134.36176859368521</c:v>
                </c:pt>
                <c:pt idx="42">
                  <c:v>133.92398838202524</c:v>
                </c:pt>
                <c:pt idx="43">
                  <c:v>133.71371019250796</c:v>
                </c:pt>
                <c:pt idx="44">
                  <c:v>132.47258651718107</c:v>
                </c:pt>
                <c:pt idx="45">
                  <c:v>131.99810426638945</c:v>
                </c:pt>
                <c:pt idx="46">
                  <c:v>130.62658807557469</c:v>
                </c:pt>
                <c:pt idx="47">
                  <c:v>130.04642391625785</c:v>
                </c:pt>
                <c:pt idx="48">
                  <c:v>129.25818180918111</c:v>
                </c:pt>
                <c:pt idx="49">
                  <c:v>129.48964170769761</c:v>
                </c:pt>
                <c:pt idx="50">
                  <c:v>128.83138833562873</c:v>
                </c:pt>
                <c:pt idx="51">
                  <c:v>129.27180904904634</c:v>
                </c:pt>
                <c:pt idx="52">
                  <c:v>127.8467777070843</c:v>
                </c:pt>
                <c:pt idx="53">
                  <c:v>128.44043715180871</c:v>
                </c:pt>
                <c:pt idx="54">
                  <c:v>127.395097195415</c:v>
                </c:pt>
                <c:pt idx="55">
                  <c:v>127.12024540355584</c:v>
                </c:pt>
                <c:pt idx="56">
                  <c:v>127.30427602606478</c:v>
                </c:pt>
                <c:pt idx="57">
                  <c:v>128.03711180184945</c:v>
                </c:pt>
                <c:pt idx="58">
                  <c:v>126.64197729520632</c:v>
                </c:pt>
                <c:pt idx="59">
                  <c:v>126.39202908582281</c:v>
                </c:pt>
                <c:pt idx="60">
                  <c:v>126.29361113589022</c:v>
                </c:pt>
                <c:pt idx="61">
                  <c:v>125.15772304029679</c:v>
                </c:pt>
                <c:pt idx="62">
                  <c:v>125.7460764429113</c:v>
                </c:pt>
                <c:pt idx="63">
                  <c:v>126.12893874178741</c:v>
                </c:pt>
                <c:pt idx="64">
                  <c:v>125.73720453599002</c:v>
                </c:pt>
                <c:pt idx="65">
                  <c:v>125.45744061441144</c:v>
                </c:pt>
                <c:pt idx="66">
                  <c:v>126.51178187214023</c:v>
                </c:pt>
                <c:pt idx="67">
                  <c:v>126.37317288490338</c:v>
                </c:pt>
                <c:pt idx="68">
                  <c:v>125.26174021575326</c:v>
                </c:pt>
                <c:pt idx="69">
                  <c:v>125.60041153666093</c:v>
                </c:pt>
                <c:pt idx="70">
                  <c:v>126.12488981542894</c:v>
                </c:pt>
                <c:pt idx="71">
                  <c:v>126.47090988940568</c:v>
                </c:pt>
                <c:pt idx="72">
                  <c:v>126.45706356826194</c:v>
                </c:pt>
                <c:pt idx="73">
                  <c:v>127.17523598546468</c:v>
                </c:pt>
                <c:pt idx="74">
                  <c:v>126.93868900032516</c:v>
                </c:pt>
                <c:pt idx="75">
                  <c:v>127.11825734949625</c:v>
                </c:pt>
                <c:pt idx="76">
                  <c:v>127.92490560226194</c:v>
                </c:pt>
                <c:pt idx="77">
                  <c:v>128.57274884944201</c:v>
                </c:pt>
                <c:pt idx="78">
                  <c:v>128.13730058932444</c:v>
                </c:pt>
                <c:pt idx="79">
                  <c:v>128.34555374580776</c:v>
                </c:pt>
                <c:pt idx="80">
                  <c:v>128.9697221456268</c:v>
                </c:pt>
                <c:pt idx="81">
                  <c:v>128.3260306284381</c:v>
                </c:pt>
                <c:pt idx="82">
                  <c:v>129.09938988300644</c:v>
                </c:pt>
                <c:pt idx="83">
                  <c:v>129.50567954057431</c:v>
                </c:pt>
                <c:pt idx="84">
                  <c:v>129.77376693225401</c:v>
                </c:pt>
                <c:pt idx="85">
                  <c:v>130.6183320696644</c:v>
                </c:pt>
                <c:pt idx="86">
                  <c:v>131.30782488658082</c:v>
                </c:pt>
                <c:pt idx="87">
                  <c:v>130.97268902366767</c:v>
                </c:pt>
                <c:pt idx="88">
                  <c:v>131.03780271898441</c:v>
                </c:pt>
                <c:pt idx="89">
                  <c:v>131.62195016745221</c:v>
                </c:pt>
                <c:pt idx="90">
                  <c:v>132.37915324916625</c:v>
                </c:pt>
                <c:pt idx="91">
                  <c:v>132.69387263453703</c:v>
                </c:pt>
                <c:pt idx="92">
                  <c:v>133.02966474061259</c:v>
                </c:pt>
                <c:pt idx="93">
                  <c:v>132.77187110666779</c:v>
                </c:pt>
                <c:pt idx="94">
                  <c:v>134.21176195458401</c:v>
                </c:pt>
                <c:pt idx="95">
                  <c:v>134.9361778997567</c:v>
                </c:pt>
                <c:pt idx="96">
                  <c:v>135.49671249110969</c:v>
                </c:pt>
                <c:pt idx="97">
                  <c:v>136.42003275091636</c:v>
                </c:pt>
                <c:pt idx="98">
                  <c:v>136.76750178084117</c:v>
                </c:pt>
                <c:pt idx="99">
                  <c:v>136.98901451612306</c:v>
                </c:pt>
                <c:pt idx="100">
                  <c:v>137.15060335230388</c:v>
                </c:pt>
                <c:pt idx="101">
                  <c:v>137.60136494713319</c:v>
                </c:pt>
                <c:pt idx="102">
                  <c:v>138.43157438611445</c:v>
                </c:pt>
                <c:pt idx="103">
                  <c:v>138.83410387879118</c:v>
                </c:pt>
                <c:pt idx="104">
                  <c:v>139.36980326848749</c:v>
                </c:pt>
                <c:pt idx="105">
                  <c:v>140.24544072762018</c:v>
                </c:pt>
                <c:pt idx="106">
                  <c:v>140.29351781121798</c:v>
                </c:pt>
                <c:pt idx="107">
                  <c:v>139.43955561204027</c:v>
                </c:pt>
                <c:pt idx="108">
                  <c:v>140.90058718027728</c:v>
                </c:pt>
                <c:pt idx="109">
                  <c:v>142.38692693497973</c:v>
                </c:pt>
                <c:pt idx="110">
                  <c:v>142.34163326218916</c:v>
                </c:pt>
                <c:pt idx="111">
                  <c:v>143.18476060258146</c:v>
                </c:pt>
                <c:pt idx="112">
                  <c:v>143.49976650615866</c:v>
                </c:pt>
                <c:pt idx="113">
                  <c:v>143.18470417695252</c:v>
                </c:pt>
                <c:pt idx="114">
                  <c:v>144.75640045478502</c:v>
                </c:pt>
                <c:pt idx="115">
                  <c:v>145.50862955701785</c:v>
                </c:pt>
                <c:pt idx="116">
                  <c:v>145.6430778775927</c:v>
                </c:pt>
                <c:pt idx="117">
                  <c:v>145.38093257931251</c:v>
                </c:pt>
                <c:pt idx="118">
                  <c:v>146.09123466251594</c:v>
                </c:pt>
                <c:pt idx="119">
                  <c:v>147.13261160682765</c:v>
                </c:pt>
                <c:pt idx="120">
                  <c:v>148.39679948552833</c:v>
                </c:pt>
                <c:pt idx="121">
                  <c:v>148.72193637434418</c:v>
                </c:pt>
                <c:pt idx="122">
                  <c:v>149.40110501659169</c:v>
                </c:pt>
                <c:pt idx="123">
                  <c:v>149.57581137724284</c:v>
                </c:pt>
                <c:pt idx="124">
                  <c:v>150.80850802890919</c:v>
                </c:pt>
                <c:pt idx="125">
                  <c:v>152.01001717671656</c:v>
                </c:pt>
                <c:pt idx="126">
                  <c:v>151.88271274941596</c:v>
                </c:pt>
                <c:pt idx="127">
                  <c:v>151.97884249029568</c:v>
                </c:pt>
                <c:pt idx="128">
                  <c:v>153.15980851364594</c:v>
                </c:pt>
                <c:pt idx="129">
                  <c:v>153.93167760761449</c:v>
                </c:pt>
                <c:pt idx="130">
                  <c:v>152.50094847455949</c:v>
                </c:pt>
                <c:pt idx="131">
                  <c:v>152.3631672640341</c:v>
                </c:pt>
                <c:pt idx="132">
                  <c:v>153.37802107668534</c:v>
                </c:pt>
                <c:pt idx="133">
                  <c:v>154.69909282336258</c:v>
                </c:pt>
                <c:pt idx="134">
                  <c:v>154.74345667556284</c:v>
                </c:pt>
                <c:pt idx="135">
                  <c:v>155.21629252449932</c:v>
                </c:pt>
                <c:pt idx="136">
                  <c:v>154.59720774524868</c:v>
                </c:pt>
                <c:pt idx="137">
                  <c:v>154.97439336490251</c:v>
                </c:pt>
                <c:pt idx="138">
                  <c:v>156.73971160587843</c:v>
                </c:pt>
                <c:pt idx="139">
                  <c:v>157.92911935936036</c:v>
                </c:pt>
                <c:pt idx="140">
                  <c:v>158.56698670727752</c:v>
                </c:pt>
                <c:pt idx="141">
                  <c:v>158.6499167519587</c:v>
                </c:pt>
                <c:pt idx="142">
                  <c:v>159.6780609254898</c:v>
                </c:pt>
                <c:pt idx="143">
                  <c:v>160.18474940867429</c:v>
                </c:pt>
                <c:pt idx="144">
                  <c:v>159.86457753524459</c:v>
                </c:pt>
                <c:pt idx="145">
                  <c:v>161.6394244131391</c:v>
                </c:pt>
                <c:pt idx="146">
                  <c:v>160.64257438291867</c:v>
                </c:pt>
                <c:pt idx="147">
                  <c:v>160.97724530768372</c:v>
                </c:pt>
                <c:pt idx="148">
                  <c:v>162.00045773906149</c:v>
                </c:pt>
                <c:pt idx="149">
                  <c:v>161.78009902961685</c:v>
                </c:pt>
                <c:pt idx="150">
                  <c:v>163.52900399312466</c:v>
                </c:pt>
                <c:pt idx="151">
                  <c:v>164.57854855068183</c:v>
                </c:pt>
                <c:pt idx="152">
                  <c:v>164.98328865584239</c:v>
                </c:pt>
                <c:pt idx="153">
                  <c:v>166.14795642818316</c:v>
                </c:pt>
                <c:pt idx="154">
                  <c:v>166.0198199693013</c:v>
                </c:pt>
                <c:pt idx="155">
                  <c:v>167.16111922475329</c:v>
                </c:pt>
                <c:pt idx="156">
                  <c:v>167.51289649158346</c:v>
                </c:pt>
                <c:pt idx="157">
                  <c:v>167.99037708553016</c:v>
                </c:pt>
                <c:pt idx="158">
                  <c:v>168.30372735324457</c:v>
                </c:pt>
                <c:pt idx="159">
                  <c:v>167.90737110066127</c:v>
                </c:pt>
                <c:pt idx="160">
                  <c:v>168.1335501752298</c:v>
                </c:pt>
                <c:pt idx="161">
                  <c:v>169.42583344024573</c:v>
                </c:pt>
                <c:pt idx="162">
                  <c:v>169.99357684202081</c:v>
                </c:pt>
                <c:pt idx="163">
                  <c:v>169.60930935795872</c:v>
                </c:pt>
                <c:pt idx="164">
                  <c:v>171.09436540732563</c:v>
                </c:pt>
                <c:pt idx="165">
                  <c:v>170.45482852386013</c:v>
                </c:pt>
                <c:pt idx="166">
                  <c:v>170.8311962625252</c:v>
                </c:pt>
                <c:pt idx="167">
                  <c:v>172.52791655680196</c:v>
                </c:pt>
                <c:pt idx="168">
                  <c:v>172.36027473777071</c:v>
                </c:pt>
                <c:pt idx="169">
                  <c:v>175.34208013453505</c:v>
                </c:pt>
                <c:pt idx="170">
                  <c:v>175.75456057311317</c:v>
                </c:pt>
                <c:pt idx="171">
                  <c:v>173.90383117821892</c:v>
                </c:pt>
                <c:pt idx="172">
                  <c:v>174.61840988669235</c:v>
                </c:pt>
                <c:pt idx="173">
                  <c:v>174.70630546682142</c:v>
                </c:pt>
                <c:pt idx="174">
                  <c:v>175.2294534591029</c:v>
                </c:pt>
                <c:pt idx="175">
                  <c:v>176.6095759853709</c:v>
                </c:pt>
                <c:pt idx="176">
                  <c:v>177.6651043556048</c:v>
                </c:pt>
                <c:pt idx="177">
                  <c:v>178.80455835843975</c:v>
                </c:pt>
                <c:pt idx="178">
                  <c:v>177.44265714327898</c:v>
                </c:pt>
                <c:pt idx="179">
                  <c:v>177.52641795376303</c:v>
                </c:pt>
                <c:pt idx="180">
                  <c:v>177.46841149821128</c:v>
                </c:pt>
                <c:pt idx="181">
                  <c:v>178.7854142357717</c:v>
                </c:pt>
                <c:pt idx="182">
                  <c:v>178.91261981302955</c:v>
                </c:pt>
                <c:pt idx="183">
                  <c:v>179.52771581986576</c:v>
                </c:pt>
                <c:pt idx="184">
                  <c:v>180.97826247765897</c:v>
                </c:pt>
                <c:pt idx="185">
                  <c:v>181.61135108168452</c:v>
                </c:pt>
                <c:pt idx="186">
                  <c:v>181.38234499214269</c:v>
                </c:pt>
                <c:pt idx="187">
                  <c:v>181.23270678376878</c:v>
                </c:pt>
                <c:pt idx="188">
                  <c:v>182.03363193768178</c:v>
                </c:pt>
                <c:pt idx="189">
                  <c:v>182.56953104807371</c:v>
                </c:pt>
                <c:pt idx="190">
                  <c:v>183.0549069494129</c:v>
                </c:pt>
                <c:pt idx="191">
                  <c:v>185.30601209530192</c:v>
                </c:pt>
                <c:pt idx="192">
                  <c:v>185.79558958576317</c:v>
                </c:pt>
                <c:pt idx="193">
                  <c:v>184.75630321104052</c:v>
                </c:pt>
                <c:pt idx="194">
                  <c:v>185.90176559358008</c:v>
                </c:pt>
                <c:pt idx="195">
                  <c:v>186.77795623922731</c:v>
                </c:pt>
                <c:pt idx="196">
                  <c:v>186.30002734859286</c:v>
                </c:pt>
                <c:pt idx="197">
                  <c:v>186.26864129125946</c:v>
                </c:pt>
                <c:pt idx="198">
                  <c:v>187.85626327654305</c:v>
                </c:pt>
                <c:pt idx="199">
                  <c:v>188.36495826801064</c:v>
                </c:pt>
                <c:pt idx="200">
                  <c:v>189.29717700197295</c:v>
                </c:pt>
                <c:pt idx="201">
                  <c:v>190.41054196443432</c:v>
                </c:pt>
                <c:pt idx="202">
                  <c:v>189.18204779790196</c:v>
                </c:pt>
                <c:pt idx="203">
                  <c:v>186.75730186287959</c:v>
                </c:pt>
                <c:pt idx="204">
                  <c:v>188.74180787378901</c:v>
                </c:pt>
                <c:pt idx="205">
                  <c:v>190.56791304851677</c:v>
                </c:pt>
                <c:pt idx="206">
                  <c:v>189.58998190173176</c:v>
                </c:pt>
                <c:pt idx="207">
                  <c:v>190.55599493061192</c:v>
                </c:pt>
                <c:pt idx="208">
                  <c:v>190.68157378678069</c:v>
                </c:pt>
                <c:pt idx="209">
                  <c:v>190.34028719436756</c:v>
                </c:pt>
                <c:pt idx="210">
                  <c:v>191.4623788075383</c:v>
                </c:pt>
                <c:pt idx="211">
                  <c:v>193.04018599838011</c:v>
                </c:pt>
                <c:pt idx="212">
                  <c:v>192.17768644607494</c:v>
                </c:pt>
                <c:pt idx="213">
                  <c:v>190.91326075177793</c:v>
                </c:pt>
                <c:pt idx="214">
                  <c:v>191.87735084888195</c:v>
                </c:pt>
                <c:pt idx="215">
                  <c:v>194.07800771349343</c:v>
                </c:pt>
                <c:pt idx="216">
                  <c:v>193.82188986558054</c:v>
                </c:pt>
                <c:pt idx="217">
                  <c:v>194.64769109218125</c:v>
                </c:pt>
                <c:pt idx="218">
                  <c:v>194.84243257041479</c:v>
                </c:pt>
                <c:pt idx="219">
                  <c:v>194.65351220630657</c:v>
                </c:pt>
                <c:pt idx="220">
                  <c:v>195.10221856106969</c:v>
                </c:pt>
                <c:pt idx="221">
                  <c:v>195.79112680579073</c:v>
                </c:pt>
                <c:pt idx="222">
                  <c:v>196.05355734519972</c:v>
                </c:pt>
                <c:pt idx="223">
                  <c:v>195.40364934745892</c:v>
                </c:pt>
                <c:pt idx="224">
                  <c:v>196.60447563681154</c:v>
                </c:pt>
                <c:pt idx="225">
                  <c:v>197.75666197615323</c:v>
                </c:pt>
                <c:pt idx="226">
                  <c:v>198.44607834614837</c:v>
                </c:pt>
                <c:pt idx="227">
                  <c:v>197.96132733184001</c:v>
                </c:pt>
                <c:pt idx="228">
                  <c:v>196.19552342888122</c:v>
                </c:pt>
                <c:pt idx="229">
                  <c:v>197.10107919852595</c:v>
                </c:pt>
                <c:pt idx="230">
                  <c:v>198.13572840221394</c:v>
                </c:pt>
                <c:pt idx="231">
                  <c:v>198.0298094320965</c:v>
                </c:pt>
                <c:pt idx="232">
                  <c:v>196.30739130519459</c:v>
                </c:pt>
                <c:pt idx="233">
                  <c:v>197.84944171205768</c:v>
                </c:pt>
                <c:pt idx="234">
                  <c:v>199.33847364847674</c:v>
                </c:pt>
                <c:pt idx="235">
                  <c:v>199.25290317133545</c:v>
                </c:pt>
                <c:pt idx="236">
                  <c:v>197.66850752523223</c:v>
                </c:pt>
                <c:pt idx="237">
                  <c:v>200.72950452214027</c:v>
                </c:pt>
                <c:pt idx="238">
                  <c:v>201.56287077980048</c:v>
                </c:pt>
                <c:pt idx="239">
                  <c:v>198.68253814241234</c:v>
                </c:pt>
                <c:pt idx="240">
                  <c:v>199.52448805656513</c:v>
                </c:pt>
                <c:pt idx="241">
                  <c:v>200.30828797504574</c:v>
                </c:pt>
                <c:pt idx="242">
                  <c:v>200.03854928799385</c:v>
                </c:pt>
                <c:pt idx="243">
                  <c:v>200.33663931933359</c:v>
                </c:pt>
                <c:pt idx="244">
                  <c:v>199.63952617204373</c:v>
                </c:pt>
                <c:pt idx="245">
                  <c:v>197.84114348172324</c:v>
                </c:pt>
                <c:pt idx="246">
                  <c:v>201.13393096189299</c:v>
                </c:pt>
                <c:pt idx="247">
                  <c:v>202.11955010733573</c:v>
                </c:pt>
                <c:pt idx="248">
                  <c:v>201.69790785182539</c:v>
                </c:pt>
                <c:pt idx="249">
                  <c:v>203.29270474188317</c:v>
                </c:pt>
                <c:pt idx="250">
                  <c:v>202.32245907110774</c:v>
                </c:pt>
                <c:pt idx="251">
                  <c:v>202.20915839805733</c:v>
                </c:pt>
                <c:pt idx="252">
                  <c:v>202.56253024136925</c:v>
                </c:pt>
                <c:pt idx="253">
                  <c:v>203.7381801974025</c:v>
                </c:pt>
                <c:pt idx="254">
                  <c:v>203.75522445014187</c:v>
                </c:pt>
                <c:pt idx="255">
                  <c:v>203.72435364876907</c:v>
                </c:pt>
                <c:pt idx="256">
                  <c:v>204.82857385484027</c:v>
                </c:pt>
                <c:pt idx="257">
                  <c:v>206.27970211036873</c:v>
                </c:pt>
                <c:pt idx="258">
                  <c:v>206.07313865009556</c:v>
                </c:pt>
                <c:pt idx="259">
                  <c:v>205.35415506035295</c:v>
                </c:pt>
                <c:pt idx="260">
                  <c:v>204.55118001538662</c:v>
                </c:pt>
                <c:pt idx="261">
                  <c:v>203.84446352988968</c:v>
                </c:pt>
                <c:pt idx="262">
                  <c:v>205.22243500546858</c:v>
                </c:pt>
                <c:pt idx="263">
                  <c:v>205.82517938838384</c:v>
                </c:pt>
                <c:pt idx="264">
                  <c:v>204.32439355307571</c:v>
                </c:pt>
                <c:pt idx="265">
                  <c:v>205.08048222594562</c:v>
                </c:pt>
                <c:pt idx="266">
                  <c:v>202.23520396976221</c:v>
                </c:pt>
                <c:pt idx="267">
                  <c:v>204.84492106198013</c:v>
                </c:pt>
                <c:pt idx="268">
                  <c:v>207.99329827241874</c:v>
                </c:pt>
                <c:pt idx="269">
                  <c:v>206.81366099758725</c:v>
                </c:pt>
                <c:pt idx="270">
                  <c:v>205.43795051642977</c:v>
                </c:pt>
                <c:pt idx="271">
                  <c:v>207.12408137397821</c:v>
                </c:pt>
                <c:pt idx="272">
                  <c:v>208.86623405185637</c:v>
                </c:pt>
                <c:pt idx="273">
                  <c:v>207.76532584317431</c:v>
                </c:pt>
                <c:pt idx="274">
                  <c:v>207.37298120551765</c:v>
                </c:pt>
                <c:pt idx="275">
                  <c:v>208.63288845909261</c:v>
                </c:pt>
                <c:pt idx="276">
                  <c:v>208.692734285217</c:v>
                </c:pt>
                <c:pt idx="277">
                  <c:v>209.02344094333182</c:v>
                </c:pt>
                <c:pt idx="278">
                  <c:v>208.01486813906752</c:v>
                </c:pt>
                <c:pt idx="279">
                  <c:v>201.79895145545564</c:v>
                </c:pt>
                <c:pt idx="280">
                  <c:v>199.03245661343209</c:v>
                </c:pt>
              </c:numCache>
            </c:numRef>
          </c:yVal>
          <c:smooth val="1"/>
          <c:extLst xmlns:c16r2="http://schemas.microsoft.com/office/drawing/2015/06/chart">
            <c:ext xmlns:c16="http://schemas.microsoft.com/office/drawing/2014/chart" uri="{C3380CC4-5D6E-409C-BE32-E72D297353CC}">
              <c16:uniqueId val="{00000000-27D2-4C18-AEEF-C705B8D6629F}"/>
            </c:ext>
          </c:extLst>
        </c:ser>
        <c:ser>
          <c:idx val="1"/>
          <c:order val="1"/>
          <c:tx>
            <c:v>Water Soaked</c:v>
          </c:tx>
          <c:spPr>
            <a:ln w="19050" cap="rnd">
              <a:solidFill>
                <a:schemeClr val="accent1"/>
              </a:solidFill>
              <a:round/>
            </a:ln>
            <a:effectLst/>
          </c:spPr>
          <c:marker>
            <c:symbol val="none"/>
          </c:marker>
          <c:xVal>
            <c:numRef>
              <c:f>'Nanohardness Curves  (2)'!$R$5:$R$285</c:f>
              <c:numCache>
                <c:formatCode>General</c:formatCode>
                <c:ptCount val="281"/>
                <c:pt idx="0">
                  <c:v>3.5462003966876539E-3</c:v>
                </c:pt>
                <c:pt idx="1">
                  <c:v>4.0495271269418839E-3</c:v>
                </c:pt>
                <c:pt idx="2">
                  <c:v>5.6639340280728251E-3</c:v>
                </c:pt>
                <c:pt idx="3">
                  <c:v>6.8871947096745658E-3</c:v>
                </c:pt>
                <c:pt idx="4">
                  <c:v>7.9753014453675525E-3</c:v>
                </c:pt>
                <c:pt idx="5">
                  <c:v>8.1949106863310056E-3</c:v>
                </c:pt>
                <c:pt idx="6">
                  <c:v>9.2878399774564638E-3</c:v>
                </c:pt>
                <c:pt idx="7">
                  <c:v>9.7081699101676574E-3</c:v>
                </c:pt>
                <c:pt idx="8">
                  <c:v>1.3313625744649728E-2</c:v>
                </c:pt>
                <c:pt idx="9">
                  <c:v>1.6607753064462397E-2</c:v>
                </c:pt>
                <c:pt idx="10">
                  <c:v>1.9938309289930553E-2</c:v>
                </c:pt>
                <c:pt idx="11">
                  <c:v>2.2909099460396033E-2</c:v>
                </c:pt>
                <c:pt idx="12">
                  <c:v>2.5450897098883239E-2</c:v>
                </c:pt>
                <c:pt idx="13">
                  <c:v>2.7729268998343812E-2</c:v>
                </c:pt>
                <c:pt idx="14">
                  <c:v>3.0752624765165985E-2</c:v>
                </c:pt>
                <c:pt idx="15">
                  <c:v>3.3173565930490825E-2</c:v>
                </c:pt>
                <c:pt idx="16">
                  <c:v>3.5131499330942367E-2</c:v>
                </c:pt>
                <c:pt idx="17">
                  <c:v>3.7733531248860495E-2</c:v>
                </c:pt>
                <c:pt idx="18">
                  <c:v>4.0812380525133314E-2</c:v>
                </c:pt>
                <c:pt idx="19">
                  <c:v>4.3888508827444196E-2</c:v>
                </c:pt>
                <c:pt idx="20">
                  <c:v>4.6188595907530557E-2</c:v>
                </c:pt>
                <c:pt idx="21">
                  <c:v>4.8722480960378109E-2</c:v>
                </c:pt>
                <c:pt idx="22">
                  <c:v>5.1882192838401231E-2</c:v>
                </c:pt>
                <c:pt idx="23">
                  <c:v>5.4993297303028946E-2</c:v>
                </c:pt>
                <c:pt idx="24">
                  <c:v>5.7807779976273684E-2</c:v>
                </c:pt>
                <c:pt idx="25">
                  <c:v>6.0706052929693763E-2</c:v>
                </c:pt>
                <c:pt idx="26">
                  <c:v>6.395944206264173E-2</c:v>
                </c:pt>
                <c:pt idx="27">
                  <c:v>6.7122689055988033E-2</c:v>
                </c:pt>
                <c:pt idx="28">
                  <c:v>6.9952750210982323E-2</c:v>
                </c:pt>
                <c:pt idx="29">
                  <c:v>7.3409763696015706E-2</c:v>
                </c:pt>
                <c:pt idx="30">
                  <c:v>7.6825082323881771E-2</c:v>
                </c:pt>
                <c:pt idx="31">
                  <c:v>7.9942316269718858E-2</c:v>
                </c:pt>
                <c:pt idx="32">
                  <c:v>8.3008802699008954E-2</c:v>
                </c:pt>
                <c:pt idx="33">
                  <c:v>8.6431287964649953E-2</c:v>
                </c:pt>
                <c:pt idx="34">
                  <c:v>8.9838840191588817E-2</c:v>
                </c:pt>
                <c:pt idx="35">
                  <c:v>9.3078419529930775E-2</c:v>
                </c:pt>
                <c:pt idx="36">
                  <c:v>9.6334657447608038E-2</c:v>
                </c:pt>
                <c:pt idx="37">
                  <c:v>9.9959249847572762E-2</c:v>
                </c:pt>
                <c:pt idx="38">
                  <c:v>0.10345085455366068</c:v>
                </c:pt>
                <c:pt idx="39">
                  <c:v>0.10691120213117539</c:v>
                </c:pt>
                <c:pt idx="40">
                  <c:v>0.11065607268454765</c:v>
                </c:pt>
                <c:pt idx="41">
                  <c:v>0.114557710931996</c:v>
                </c:pt>
                <c:pt idx="42">
                  <c:v>0.11822619874356154</c:v>
                </c:pt>
                <c:pt idx="43">
                  <c:v>0.12205965052088084</c:v>
                </c:pt>
                <c:pt idx="44">
                  <c:v>0.12588756381122757</c:v>
                </c:pt>
                <c:pt idx="45">
                  <c:v>0.12963066725694705</c:v>
                </c:pt>
                <c:pt idx="46">
                  <c:v>0.13379956132825799</c:v>
                </c:pt>
                <c:pt idx="47">
                  <c:v>0.13763413950885717</c:v>
                </c:pt>
                <c:pt idx="48">
                  <c:v>0.14137296036818053</c:v>
                </c:pt>
                <c:pt idx="49">
                  <c:v>0.14546073917641042</c:v>
                </c:pt>
                <c:pt idx="50">
                  <c:v>0.14972022380804342</c:v>
                </c:pt>
                <c:pt idx="51">
                  <c:v>0.15363293695507141</c:v>
                </c:pt>
                <c:pt idx="52">
                  <c:v>0.15781625516011397</c:v>
                </c:pt>
                <c:pt idx="53">
                  <c:v>0.16243757471883555</c:v>
                </c:pt>
                <c:pt idx="54">
                  <c:v>0.16640217846528452</c:v>
                </c:pt>
                <c:pt idx="55">
                  <c:v>0.17084457522237995</c:v>
                </c:pt>
                <c:pt idx="56">
                  <c:v>0.17498206799962041</c:v>
                </c:pt>
                <c:pt idx="57">
                  <c:v>0.18009011176277223</c:v>
                </c:pt>
                <c:pt idx="58">
                  <c:v>0.18415326689631384</c:v>
                </c:pt>
                <c:pt idx="59">
                  <c:v>0.18886687616982537</c:v>
                </c:pt>
                <c:pt idx="60">
                  <c:v>0.19362048530568265</c:v>
                </c:pt>
                <c:pt idx="61">
                  <c:v>0.19832341483061197</c:v>
                </c:pt>
                <c:pt idx="62">
                  <c:v>0.20292075875788373</c:v>
                </c:pt>
                <c:pt idx="63">
                  <c:v>0.20752764854525246</c:v>
                </c:pt>
                <c:pt idx="64">
                  <c:v>0.21278185432401728</c:v>
                </c:pt>
                <c:pt idx="65">
                  <c:v>0.21803566558338092</c:v>
                </c:pt>
                <c:pt idx="66">
                  <c:v>0.22288045723882122</c:v>
                </c:pt>
                <c:pt idx="67">
                  <c:v>0.22802783764033743</c:v>
                </c:pt>
                <c:pt idx="68">
                  <c:v>0.23311413239118534</c:v>
                </c:pt>
                <c:pt idx="69">
                  <c:v>0.23820673914731572</c:v>
                </c:pt>
                <c:pt idx="70">
                  <c:v>0.24384357071019455</c:v>
                </c:pt>
                <c:pt idx="71">
                  <c:v>0.24928116095436623</c:v>
                </c:pt>
                <c:pt idx="72">
                  <c:v>0.2549758483254394</c:v>
                </c:pt>
                <c:pt idx="73">
                  <c:v>0.26053626177306882</c:v>
                </c:pt>
                <c:pt idx="74">
                  <c:v>0.26631835743894983</c:v>
                </c:pt>
                <c:pt idx="75">
                  <c:v>0.27261144308527141</c:v>
                </c:pt>
                <c:pt idx="76">
                  <c:v>0.27846882530516409</c:v>
                </c:pt>
                <c:pt idx="77">
                  <c:v>0.28462524488876206</c:v>
                </c:pt>
                <c:pt idx="78">
                  <c:v>0.29095940018782035</c:v>
                </c:pt>
                <c:pt idx="79">
                  <c:v>0.29688993986824075</c:v>
                </c:pt>
                <c:pt idx="80">
                  <c:v>0.30332685305976415</c:v>
                </c:pt>
                <c:pt idx="81">
                  <c:v>0.31012771676078066</c:v>
                </c:pt>
                <c:pt idx="82">
                  <c:v>0.31699997935670593</c:v>
                </c:pt>
                <c:pt idx="83">
                  <c:v>0.32387149645096053</c:v>
                </c:pt>
                <c:pt idx="84">
                  <c:v>0.33046080058188959</c:v>
                </c:pt>
                <c:pt idx="85">
                  <c:v>0.33755243349486108</c:v>
                </c:pt>
                <c:pt idx="86">
                  <c:v>0.34525215985257351</c:v>
                </c:pt>
                <c:pt idx="87">
                  <c:v>0.35241534655746254</c:v>
                </c:pt>
                <c:pt idx="88">
                  <c:v>0.36001384131538422</c:v>
                </c:pt>
                <c:pt idx="89">
                  <c:v>0.36761061300387787</c:v>
                </c:pt>
                <c:pt idx="90">
                  <c:v>0.37509956532477479</c:v>
                </c:pt>
                <c:pt idx="91">
                  <c:v>0.38272860382768437</c:v>
                </c:pt>
                <c:pt idx="92">
                  <c:v>0.38985851399617028</c:v>
                </c:pt>
                <c:pt idx="93">
                  <c:v>0.39763027772677306</c:v>
                </c:pt>
                <c:pt idx="94">
                  <c:v>0.40536842630710007</c:v>
                </c:pt>
                <c:pt idx="95">
                  <c:v>0.41356669617321523</c:v>
                </c:pt>
                <c:pt idx="96">
                  <c:v>0.4218318424345639</c:v>
                </c:pt>
                <c:pt idx="97">
                  <c:v>0.43049936684562978</c:v>
                </c:pt>
                <c:pt idx="98">
                  <c:v>0.43951192655761362</c:v>
                </c:pt>
                <c:pt idx="99">
                  <c:v>0.44856575399183163</c:v>
                </c:pt>
                <c:pt idx="100">
                  <c:v>0.45782314354065828</c:v>
                </c:pt>
                <c:pt idx="101">
                  <c:v>0.4670792766656322</c:v>
                </c:pt>
                <c:pt idx="102">
                  <c:v>0.47662847585421098</c:v>
                </c:pt>
                <c:pt idx="103">
                  <c:v>0.48610756674045486</c:v>
                </c:pt>
                <c:pt idx="104">
                  <c:v>0.49611225005641707</c:v>
                </c:pt>
                <c:pt idx="105">
                  <c:v>0.50611982963070623</c:v>
                </c:pt>
                <c:pt idx="106">
                  <c:v>0.51643487676715316</c:v>
                </c:pt>
                <c:pt idx="107">
                  <c:v>0.52663409321864385</c:v>
                </c:pt>
                <c:pt idx="108">
                  <c:v>0.53748754834433499</c:v>
                </c:pt>
                <c:pt idx="109">
                  <c:v>0.54833004386079254</c:v>
                </c:pt>
                <c:pt idx="110">
                  <c:v>0.55922865660486709</c:v>
                </c:pt>
                <c:pt idx="111">
                  <c:v>0.57039480027319334</c:v>
                </c:pt>
                <c:pt idx="112">
                  <c:v>0.58155318626181085</c:v>
                </c:pt>
                <c:pt idx="113">
                  <c:v>0.59310045992336313</c:v>
                </c:pt>
                <c:pt idx="114">
                  <c:v>0.60528729325585096</c:v>
                </c:pt>
                <c:pt idx="115">
                  <c:v>0.61731455466799301</c:v>
                </c:pt>
                <c:pt idx="116">
                  <c:v>0.62946138271927976</c:v>
                </c:pt>
                <c:pt idx="117">
                  <c:v>0.64193878352503175</c:v>
                </c:pt>
                <c:pt idx="118">
                  <c:v>0.654561042461416</c:v>
                </c:pt>
                <c:pt idx="119">
                  <c:v>0.66729931842525025</c:v>
                </c:pt>
                <c:pt idx="120">
                  <c:v>0.68008181927774902</c:v>
                </c:pt>
                <c:pt idx="121">
                  <c:v>0.69326901782982864</c:v>
                </c:pt>
                <c:pt idx="122">
                  <c:v>0.70679624340055103</c:v>
                </c:pt>
                <c:pt idx="123">
                  <c:v>0.7205295181283885</c:v>
                </c:pt>
                <c:pt idx="124">
                  <c:v>0.73436226749336808</c:v>
                </c:pt>
                <c:pt idx="125">
                  <c:v>0.74874674512616379</c:v>
                </c:pt>
                <c:pt idx="126">
                  <c:v>0.76340218792066883</c:v>
                </c:pt>
                <c:pt idx="127">
                  <c:v>0.77798306182905419</c:v>
                </c:pt>
                <c:pt idx="128">
                  <c:v>0.79332922838855569</c:v>
                </c:pt>
                <c:pt idx="129">
                  <c:v>0.80888529599941916</c:v>
                </c:pt>
                <c:pt idx="130">
                  <c:v>0.82454850850498307</c:v>
                </c:pt>
                <c:pt idx="131">
                  <c:v>0.84042603704261531</c:v>
                </c:pt>
                <c:pt idx="132">
                  <c:v>0.85657176377250943</c:v>
                </c:pt>
                <c:pt idx="133">
                  <c:v>0.87378038653560808</c:v>
                </c:pt>
                <c:pt idx="134">
                  <c:v>0.89035545149019935</c:v>
                </c:pt>
                <c:pt idx="135">
                  <c:v>0.9075044637771974</c:v>
                </c:pt>
                <c:pt idx="136">
                  <c:v>0.92496000326620476</c:v>
                </c:pt>
                <c:pt idx="137">
                  <c:v>0.94264439197847627</c:v>
                </c:pt>
                <c:pt idx="138">
                  <c:v>0.96049676656351013</c:v>
                </c:pt>
                <c:pt idx="139">
                  <c:v>0.9787866809613287</c:v>
                </c:pt>
                <c:pt idx="140">
                  <c:v>0.99747799479975308</c:v>
                </c:pt>
                <c:pt idx="141">
                  <c:v>1.0162078804579922</c:v>
                </c:pt>
                <c:pt idx="142">
                  <c:v>1.0356963972210982</c:v>
                </c:pt>
                <c:pt idx="143">
                  <c:v>1.0554608895312809</c:v>
                </c:pt>
                <c:pt idx="144">
                  <c:v>1.0752615822118421</c:v>
                </c:pt>
                <c:pt idx="145">
                  <c:v>1.0958801430252501</c:v>
                </c:pt>
                <c:pt idx="146">
                  <c:v>1.116628919319983</c:v>
                </c:pt>
                <c:pt idx="147">
                  <c:v>1.1377845332286309</c:v>
                </c:pt>
                <c:pt idx="148">
                  <c:v>1.1593577714715972</c:v>
                </c:pt>
                <c:pt idx="149">
                  <c:v>1.1816316865535212</c:v>
                </c:pt>
                <c:pt idx="150">
                  <c:v>1.20399896066374</c:v>
                </c:pt>
                <c:pt idx="151">
                  <c:v>1.2268834349796818</c:v>
                </c:pt>
                <c:pt idx="152">
                  <c:v>1.2504847021301622</c:v>
                </c:pt>
                <c:pt idx="153">
                  <c:v>1.2745757376283087</c:v>
                </c:pt>
                <c:pt idx="154">
                  <c:v>1.2987627586857513</c:v>
                </c:pt>
                <c:pt idx="155">
                  <c:v>1.3240835506380384</c:v>
                </c:pt>
                <c:pt idx="156">
                  <c:v>1.3493954093096774</c:v>
                </c:pt>
                <c:pt idx="157">
                  <c:v>1.3755017970227887</c:v>
                </c:pt>
                <c:pt idx="158">
                  <c:v>1.4024254813846095</c:v>
                </c:pt>
                <c:pt idx="159">
                  <c:v>1.4293391355560143</c:v>
                </c:pt>
                <c:pt idx="160">
                  <c:v>1.456848239062507</c:v>
                </c:pt>
                <c:pt idx="161">
                  <c:v>1.4853963658798737</c:v>
                </c:pt>
                <c:pt idx="162">
                  <c:v>1.5140865335682259</c:v>
                </c:pt>
                <c:pt idx="163">
                  <c:v>1.5434990484535658</c:v>
                </c:pt>
                <c:pt idx="164">
                  <c:v>1.5732451887708656</c:v>
                </c:pt>
                <c:pt idx="165">
                  <c:v>1.6037776207423755</c:v>
                </c:pt>
                <c:pt idx="166">
                  <c:v>1.6345913420153237</c:v>
                </c:pt>
                <c:pt idx="167">
                  <c:v>1.6660381994303421</c:v>
                </c:pt>
                <c:pt idx="168">
                  <c:v>1.6983170831643946</c:v>
                </c:pt>
                <c:pt idx="169">
                  <c:v>1.7309577028495506</c:v>
                </c:pt>
                <c:pt idx="170">
                  <c:v>1.7641325103768308</c:v>
                </c:pt>
                <c:pt idx="171">
                  <c:v>1.79799460377819</c:v>
                </c:pt>
                <c:pt idx="172">
                  <c:v>1.8327156259712425</c:v>
                </c:pt>
                <c:pt idx="173">
                  <c:v>1.8676885827412242</c:v>
                </c:pt>
                <c:pt idx="174">
                  <c:v>1.9036347253410753</c:v>
                </c:pt>
                <c:pt idx="175">
                  <c:v>1.9398988706725657</c:v>
                </c:pt>
                <c:pt idx="176">
                  <c:v>1.9773971919633928</c:v>
                </c:pt>
                <c:pt idx="177">
                  <c:v>2.0149486148748319</c:v>
                </c:pt>
                <c:pt idx="178">
                  <c:v>2.0529819775320122</c:v>
                </c:pt>
                <c:pt idx="179">
                  <c:v>2.0927032265764081</c:v>
                </c:pt>
                <c:pt idx="180">
                  <c:v>2.132994492590663</c:v>
                </c:pt>
                <c:pt idx="181">
                  <c:v>2.1742564473040074</c:v>
                </c:pt>
                <c:pt idx="182">
                  <c:v>2.2162718616570114</c:v>
                </c:pt>
                <c:pt idx="183">
                  <c:v>2.2588166150852307</c:v>
                </c:pt>
                <c:pt idx="184">
                  <c:v>2.3027178596398894</c:v>
                </c:pt>
                <c:pt idx="185">
                  <c:v>2.3470488269955525</c:v>
                </c:pt>
                <c:pt idx="186">
                  <c:v>2.3925966655498896</c:v>
                </c:pt>
                <c:pt idx="187">
                  <c:v>2.4389031894224589</c:v>
                </c:pt>
                <c:pt idx="188">
                  <c:v>2.4859737511376223</c:v>
                </c:pt>
                <c:pt idx="189">
                  <c:v>2.5341995089537277</c:v>
                </c:pt>
                <c:pt idx="190">
                  <c:v>2.5830166878262495</c:v>
                </c:pt>
                <c:pt idx="191">
                  <c:v>2.6328866461581999</c:v>
                </c:pt>
                <c:pt idx="192">
                  <c:v>2.6843653946688968</c:v>
                </c:pt>
                <c:pt idx="193">
                  <c:v>2.7363364187340395</c:v>
                </c:pt>
                <c:pt idx="194">
                  <c:v>2.789567545924549</c:v>
                </c:pt>
                <c:pt idx="195">
                  <c:v>2.8432803730376137</c:v>
                </c:pt>
                <c:pt idx="196">
                  <c:v>2.8981092088006606</c:v>
                </c:pt>
                <c:pt idx="197">
                  <c:v>2.9543882553379857</c:v>
                </c:pt>
                <c:pt idx="198">
                  <c:v>3.0113793331091254</c:v>
                </c:pt>
                <c:pt idx="199">
                  <c:v>3.0698883252116604</c:v>
                </c:pt>
                <c:pt idx="200">
                  <c:v>3.1291860501621458</c:v>
                </c:pt>
                <c:pt idx="201">
                  <c:v>3.1900298196629029</c:v>
                </c:pt>
                <c:pt idx="202">
                  <c:v>3.2519706070558736</c:v>
                </c:pt>
                <c:pt idx="203">
                  <c:v>3.3149439408831265</c:v>
                </c:pt>
                <c:pt idx="204">
                  <c:v>3.3790851189591713</c:v>
                </c:pt>
                <c:pt idx="205">
                  <c:v>3.4449031847770026</c:v>
                </c:pt>
                <c:pt idx="206">
                  <c:v>3.5118123734024178</c:v>
                </c:pt>
                <c:pt idx="207">
                  <c:v>3.5796636854445398</c:v>
                </c:pt>
                <c:pt idx="208">
                  <c:v>3.6493700079745364</c:v>
                </c:pt>
                <c:pt idx="209">
                  <c:v>3.7199307620555464</c:v>
                </c:pt>
                <c:pt idx="210">
                  <c:v>3.7922991610287484</c:v>
                </c:pt>
                <c:pt idx="211">
                  <c:v>3.8661401314222097</c:v>
                </c:pt>
                <c:pt idx="212">
                  <c:v>3.9415812867749827</c:v>
                </c:pt>
                <c:pt idx="213">
                  <c:v>4.0184483120206282</c:v>
                </c:pt>
                <c:pt idx="214">
                  <c:v>4.0972143956604752</c:v>
                </c:pt>
                <c:pt idx="215">
                  <c:v>4.1772362140949122</c:v>
                </c:pt>
                <c:pt idx="216">
                  <c:v>4.2593194771803669</c:v>
                </c:pt>
                <c:pt idx="217">
                  <c:v>4.3426608317142907</c:v>
                </c:pt>
                <c:pt idx="218">
                  <c:v>4.4285277568341215</c:v>
                </c:pt>
                <c:pt idx="219">
                  <c:v>4.5151781359017376</c:v>
                </c:pt>
                <c:pt idx="220">
                  <c:v>4.6037822004984674</c:v>
                </c:pt>
                <c:pt idx="221">
                  <c:v>4.6940846793190962</c:v>
                </c:pt>
                <c:pt idx="222">
                  <c:v>4.7863941404914554</c:v>
                </c:pt>
                <c:pt idx="223">
                  <c:v>4.8803835971974712</c:v>
                </c:pt>
                <c:pt idx="224">
                  <c:v>4.976366944159591</c:v>
                </c:pt>
                <c:pt idx="225">
                  <c:v>5.074401873341559</c:v>
                </c:pt>
                <c:pt idx="226">
                  <c:v>5.1741725032038515</c:v>
                </c:pt>
                <c:pt idx="227">
                  <c:v>5.2758330366780495</c:v>
                </c:pt>
                <c:pt idx="228">
                  <c:v>5.3799128136035401</c:v>
                </c:pt>
                <c:pt idx="229">
                  <c:v>5.4858187362595583</c:v>
                </c:pt>
                <c:pt idx="230">
                  <c:v>5.5939574471133726</c:v>
                </c:pt>
                <c:pt idx="231">
                  <c:v>5.7047307047103066</c:v>
                </c:pt>
                <c:pt idx="232">
                  <c:v>5.8168511980039002</c:v>
                </c:pt>
                <c:pt idx="233">
                  <c:v>5.9316701986053149</c:v>
                </c:pt>
                <c:pt idx="234">
                  <c:v>6.0485302000078125</c:v>
                </c:pt>
                <c:pt idx="235">
                  <c:v>6.1681301840038651</c:v>
                </c:pt>
                <c:pt idx="236">
                  <c:v>6.290008380752476</c:v>
                </c:pt>
                <c:pt idx="237">
                  <c:v>6.4138204158880727</c:v>
                </c:pt>
                <c:pt idx="238">
                  <c:v>6.539977606911501</c:v>
                </c:pt>
                <c:pt idx="239">
                  <c:v>6.6691422950876067</c:v>
                </c:pt>
                <c:pt idx="240">
                  <c:v>6.8006513972927749</c:v>
                </c:pt>
                <c:pt idx="241">
                  <c:v>6.9350578354870365</c:v>
                </c:pt>
                <c:pt idx="242">
                  <c:v>7.071812832274027</c:v>
                </c:pt>
                <c:pt idx="243">
                  <c:v>7.2119165306774411</c:v>
                </c:pt>
                <c:pt idx="244">
                  <c:v>7.3544945090832607</c:v>
                </c:pt>
                <c:pt idx="245">
                  <c:v>7.4997977094247563</c:v>
                </c:pt>
                <c:pt idx="246">
                  <c:v>7.6476731482219389</c:v>
                </c:pt>
                <c:pt idx="247">
                  <c:v>7.7989994517821399</c:v>
                </c:pt>
                <c:pt idx="248">
                  <c:v>7.9528796667670099</c:v>
                </c:pt>
                <c:pt idx="249">
                  <c:v>8.1101349942471046</c:v>
                </c:pt>
                <c:pt idx="250">
                  <c:v>8.270996443993937</c:v>
                </c:pt>
                <c:pt idx="251">
                  <c:v>8.4345579746493407</c:v>
                </c:pt>
                <c:pt idx="252">
                  <c:v>8.6017767397070628</c:v>
                </c:pt>
                <c:pt idx="253">
                  <c:v>8.7723115748034157</c:v>
                </c:pt>
                <c:pt idx="254">
                  <c:v>8.946163854267061</c:v>
                </c:pt>
                <c:pt idx="255">
                  <c:v>9.1231694101365157</c:v>
                </c:pt>
                <c:pt idx="256">
                  <c:v>9.3045039814513686</c:v>
                </c:pt>
                <c:pt idx="257">
                  <c:v>9.4890167374199752</c:v>
                </c:pt>
                <c:pt idx="258">
                  <c:v>9.6772818928029185</c:v>
                </c:pt>
                <c:pt idx="259">
                  <c:v>9.8693297876973993</c:v>
                </c:pt>
                <c:pt idx="260">
                  <c:v>10.065284366665146</c:v>
                </c:pt>
                <c:pt idx="261">
                  <c:v>10.264942499136527</c:v>
                </c:pt>
                <c:pt idx="262">
                  <c:v>10.468277021838469</c:v>
                </c:pt>
                <c:pt idx="263">
                  <c:v>10.675936028147076</c:v>
                </c:pt>
                <c:pt idx="264">
                  <c:v>10.888106181899126</c:v>
                </c:pt>
                <c:pt idx="265">
                  <c:v>11.105218383699968</c:v>
                </c:pt>
                <c:pt idx="266">
                  <c:v>11.326053535382659</c:v>
                </c:pt>
                <c:pt idx="267">
                  <c:v>11.552100349690635</c:v>
                </c:pt>
                <c:pt idx="268">
                  <c:v>11.781997918733541</c:v>
                </c:pt>
                <c:pt idx="269">
                  <c:v>12.017192763239358</c:v>
                </c:pt>
                <c:pt idx="270">
                  <c:v>12.256608921746841</c:v>
                </c:pt>
                <c:pt idx="271">
                  <c:v>12.500623769554913</c:v>
                </c:pt>
                <c:pt idx="272">
                  <c:v>12.750209707324522</c:v>
                </c:pt>
                <c:pt idx="273">
                  <c:v>13.003782458587473</c:v>
                </c:pt>
                <c:pt idx="274">
                  <c:v>13.263032128126772</c:v>
                </c:pt>
                <c:pt idx="275">
                  <c:v>13.527458879004469</c:v>
                </c:pt>
                <c:pt idx="276">
                  <c:v>13.796877875999419</c:v>
                </c:pt>
                <c:pt idx="277">
                  <c:v>14.071255371874262</c:v>
                </c:pt>
                <c:pt idx="278">
                  <c:v>14.351398384434587</c:v>
                </c:pt>
                <c:pt idx="279">
                  <c:v>14.508713202644719</c:v>
                </c:pt>
                <c:pt idx="280">
                  <c:v>14.591311474530999</c:v>
                </c:pt>
              </c:numCache>
            </c:numRef>
          </c:xVal>
          <c:yVal>
            <c:numRef>
              <c:f>'Nanohardness Curves  (2)'!$U$5:$U$285</c:f>
              <c:numCache>
                <c:formatCode>General</c:formatCode>
                <c:ptCount val="281"/>
                <c:pt idx="0">
                  <c:v>0</c:v>
                </c:pt>
                <c:pt idx="1">
                  <c:v>0</c:v>
                </c:pt>
                <c:pt idx="2">
                  <c:v>0</c:v>
                </c:pt>
                <c:pt idx="3">
                  <c:v>0</c:v>
                </c:pt>
                <c:pt idx="4">
                  <c:v>-2501.1556177637467</c:v>
                </c:pt>
                <c:pt idx="5">
                  <c:v>-2835.3447615682608</c:v>
                </c:pt>
                <c:pt idx="6">
                  <c:v>-5658.8582276731313</c:v>
                </c:pt>
                <c:pt idx="7">
                  <c:v>-11925.596798460656</c:v>
                </c:pt>
                <c:pt idx="8">
                  <c:v>1818.9114079351741</c:v>
                </c:pt>
                <c:pt idx="9">
                  <c:v>899.43467377685295</c:v>
                </c:pt>
                <c:pt idx="10">
                  <c:v>566.6429705306565</c:v>
                </c:pt>
                <c:pt idx="11">
                  <c:v>418.8896192291719</c:v>
                </c:pt>
                <c:pt idx="12">
                  <c:v>362.24844745533062</c:v>
                </c:pt>
                <c:pt idx="13">
                  <c:v>342.48746390700092</c:v>
                </c:pt>
                <c:pt idx="14">
                  <c:v>304.81220547020081</c:v>
                </c:pt>
                <c:pt idx="15">
                  <c:v>284.00427096221091</c:v>
                </c:pt>
                <c:pt idx="16">
                  <c:v>279.16443259940149</c:v>
                </c:pt>
                <c:pt idx="17">
                  <c:v>267.60118443852122</c:v>
                </c:pt>
                <c:pt idx="18">
                  <c:v>251.41984138502431</c:v>
                </c:pt>
                <c:pt idx="19">
                  <c:v>235.25933066469796</c:v>
                </c:pt>
                <c:pt idx="20">
                  <c:v>228.97638260551471</c:v>
                </c:pt>
                <c:pt idx="21">
                  <c:v>227.20864429876752</c:v>
                </c:pt>
                <c:pt idx="22">
                  <c:v>220.12290127271001</c:v>
                </c:pt>
                <c:pt idx="23">
                  <c:v>208.51007261676781</c:v>
                </c:pt>
                <c:pt idx="24">
                  <c:v>199.71516525068049</c:v>
                </c:pt>
                <c:pt idx="25">
                  <c:v>198.64780427725361</c:v>
                </c:pt>
                <c:pt idx="26">
                  <c:v>194.35765718576096</c:v>
                </c:pt>
                <c:pt idx="27">
                  <c:v>184.55339541474498</c:v>
                </c:pt>
                <c:pt idx="28">
                  <c:v>179.14862442067238</c:v>
                </c:pt>
                <c:pt idx="29">
                  <c:v>176.23861900173699</c:v>
                </c:pt>
                <c:pt idx="30">
                  <c:v>173.48978363573917</c:v>
                </c:pt>
                <c:pt idx="31">
                  <c:v>168.11187821272389</c:v>
                </c:pt>
                <c:pt idx="32">
                  <c:v>163.41453885155724</c:v>
                </c:pt>
                <c:pt idx="33">
                  <c:v>163.03703240510879</c:v>
                </c:pt>
                <c:pt idx="34">
                  <c:v>161.05776521376049</c:v>
                </c:pt>
                <c:pt idx="35">
                  <c:v>156.49639986019747</c:v>
                </c:pt>
                <c:pt idx="36">
                  <c:v>153.96735387728515</c:v>
                </c:pt>
                <c:pt idx="37">
                  <c:v>154.38499253809272</c:v>
                </c:pt>
                <c:pt idx="38">
                  <c:v>153.51162967448494</c:v>
                </c:pt>
                <c:pt idx="39">
                  <c:v>149.74493224898367</c:v>
                </c:pt>
                <c:pt idx="40">
                  <c:v>146.15400518356844</c:v>
                </c:pt>
                <c:pt idx="41">
                  <c:v>145.32191627918652</c:v>
                </c:pt>
                <c:pt idx="42">
                  <c:v>144.87981178418519</c:v>
                </c:pt>
                <c:pt idx="43">
                  <c:v>141.43770926886791</c:v>
                </c:pt>
                <c:pt idx="44">
                  <c:v>139.288683858762</c:v>
                </c:pt>
                <c:pt idx="45">
                  <c:v>140.38389379807523</c:v>
                </c:pt>
                <c:pt idx="46">
                  <c:v>139.60897231162855</c:v>
                </c:pt>
                <c:pt idx="47">
                  <c:v>137.36126813789554</c:v>
                </c:pt>
                <c:pt idx="48">
                  <c:v>136.16518250900359</c:v>
                </c:pt>
                <c:pt idx="49">
                  <c:v>136.30830344289325</c:v>
                </c:pt>
                <c:pt idx="50">
                  <c:v>134.56244581528716</c:v>
                </c:pt>
                <c:pt idx="51">
                  <c:v>133.50458246519165</c:v>
                </c:pt>
                <c:pt idx="52">
                  <c:v>132.88472770030626</c:v>
                </c:pt>
                <c:pt idx="53">
                  <c:v>134.04210497709997</c:v>
                </c:pt>
                <c:pt idx="54">
                  <c:v>134.10226051252297</c:v>
                </c:pt>
                <c:pt idx="55">
                  <c:v>131.58475284994887</c:v>
                </c:pt>
                <c:pt idx="56">
                  <c:v>130.66144409007541</c:v>
                </c:pt>
                <c:pt idx="57">
                  <c:v>130.61046543532424</c:v>
                </c:pt>
                <c:pt idx="58">
                  <c:v>131.54167941608799</c:v>
                </c:pt>
                <c:pt idx="59">
                  <c:v>130.05812339613698</c:v>
                </c:pt>
                <c:pt idx="60">
                  <c:v>128.54139029859616</c:v>
                </c:pt>
                <c:pt idx="61">
                  <c:v>129.5307685848334</c:v>
                </c:pt>
                <c:pt idx="62">
                  <c:v>130.21835574418219</c:v>
                </c:pt>
                <c:pt idx="63">
                  <c:v>129.60178111406958</c:v>
                </c:pt>
                <c:pt idx="64">
                  <c:v>128.39775007923282</c:v>
                </c:pt>
                <c:pt idx="65">
                  <c:v>128.7065784011107</c:v>
                </c:pt>
                <c:pt idx="66">
                  <c:v>129.29334621740455</c:v>
                </c:pt>
                <c:pt idx="67">
                  <c:v>128.34712376171248</c:v>
                </c:pt>
                <c:pt idx="68">
                  <c:v>128.29239307900357</c:v>
                </c:pt>
                <c:pt idx="69">
                  <c:v>128.67700292475735</c:v>
                </c:pt>
                <c:pt idx="70">
                  <c:v>129.59038680669761</c:v>
                </c:pt>
                <c:pt idx="71">
                  <c:v>128.55164860651635</c:v>
                </c:pt>
                <c:pt idx="72">
                  <c:v>127.22706456637162</c:v>
                </c:pt>
                <c:pt idx="73">
                  <c:v>127.83801930884783</c:v>
                </c:pt>
                <c:pt idx="74">
                  <c:v>129.48943008881844</c:v>
                </c:pt>
                <c:pt idx="75">
                  <c:v>127.66008221255279</c:v>
                </c:pt>
                <c:pt idx="76">
                  <c:v>127.16108070890466</c:v>
                </c:pt>
                <c:pt idx="77">
                  <c:v>127.9203795296234</c:v>
                </c:pt>
                <c:pt idx="78">
                  <c:v>128.32458291035533</c:v>
                </c:pt>
                <c:pt idx="79">
                  <c:v>128.3005370345237</c:v>
                </c:pt>
                <c:pt idx="80">
                  <c:v>127.06730235199571</c:v>
                </c:pt>
                <c:pt idx="81">
                  <c:v>127.28961633957772</c:v>
                </c:pt>
                <c:pt idx="82">
                  <c:v>129.04807879954643</c:v>
                </c:pt>
                <c:pt idx="83">
                  <c:v>127.82267777907138</c:v>
                </c:pt>
                <c:pt idx="84">
                  <c:v>127.1314034960787</c:v>
                </c:pt>
                <c:pt idx="85">
                  <c:v>128.05305228668936</c:v>
                </c:pt>
                <c:pt idx="86">
                  <c:v>128.91297175141648</c:v>
                </c:pt>
                <c:pt idx="87">
                  <c:v>128.82581381573132</c:v>
                </c:pt>
                <c:pt idx="88">
                  <c:v>127.28196843033679</c:v>
                </c:pt>
                <c:pt idx="89">
                  <c:v>127.18386622893007</c:v>
                </c:pt>
                <c:pt idx="90">
                  <c:v>128.27370620763051</c:v>
                </c:pt>
                <c:pt idx="91">
                  <c:v>127.24474579327457</c:v>
                </c:pt>
                <c:pt idx="92">
                  <c:v>126.97069386806962</c:v>
                </c:pt>
                <c:pt idx="93">
                  <c:v>127.68384632917346</c:v>
                </c:pt>
                <c:pt idx="94">
                  <c:v>129.5087107717915</c:v>
                </c:pt>
                <c:pt idx="95">
                  <c:v>129.75711627204393</c:v>
                </c:pt>
                <c:pt idx="96">
                  <c:v>127.96270103517496</c:v>
                </c:pt>
                <c:pt idx="97">
                  <c:v>127.99228167589871</c:v>
                </c:pt>
                <c:pt idx="98">
                  <c:v>130.91621289221047</c:v>
                </c:pt>
                <c:pt idx="99">
                  <c:v>131.70720078703067</c:v>
                </c:pt>
                <c:pt idx="100">
                  <c:v>130.68911501332335</c:v>
                </c:pt>
                <c:pt idx="101">
                  <c:v>130.73651241539824</c:v>
                </c:pt>
                <c:pt idx="102">
                  <c:v>129.01508782381487</c:v>
                </c:pt>
                <c:pt idx="103">
                  <c:v>128.96587081578619</c:v>
                </c:pt>
                <c:pt idx="104">
                  <c:v>129.89643072331808</c:v>
                </c:pt>
                <c:pt idx="105">
                  <c:v>129.83080948641592</c:v>
                </c:pt>
                <c:pt idx="106">
                  <c:v>130.39719063850171</c:v>
                </c:pt>
                <c:pt idx="107">
                  <c:v>131.22147407866882</c:v>
                </c:pt>
                <c:pt idx="108">
                  <c:v>130.95131401743342</c:v>
                </c:pt>
                <c:pt idx="109">
                  <c:v>131.21345968658736</c:v>
                </c:pt>
                <c:pt idx="110">
                  <c:v>131.81181476468316</c:v>
                </c:pt>
                <c:pt idx="111">
                  <c:v>131.23192162074943</c:v>
                </c:pt>
                <c:pt idx="112">
                  <c:v>131.54987428205052</c:v>
                </c:pt>
                <c:pt idx="113">
                  <c:v>131.60761246187886</c:v>
                </c:pt>
                <c:pt idx="114">
                  <c:v>132.18796004254691</c:v>
                </c:pt>
                <c:pt idx="115">
                  <c:v>132.3813407987997</c:v>
                </c:pt>
                <c:pt idx="116">
                  <c:v>132.46146178696904</c:v>
                </c:pt>
                <c:pt idx="117">
                  <c:v>132.41356664228408</c:v>
                </c:pt>
                <c:pt idx="118">
                  <c:v>133.1015116824031</c:v>
                </c:pt>
                <c:pt idx="119">
                  <c:v>134.65087321069669</c:v>
                </c:pt>
                <c:pt idx="120">
                  <c:v>133.85066139867106</c:v>
                </c:pt>
                <c:pt idx="121">
                  <c:v>132.21704455849988</c:v>
                </c:pt>
                <c:pt idx="122">
                  <c:v>132.12773172170336</c:v>
                </c:pt>
                <c:pt idx="123">
                  <c:v>133.8942089834816</c:v>
                </c:pt>
                <c:pt idx="124">
                  <c:v>133.61544378155327</c:v>
                </c:pt>
                <c:pt idx="125">
                  <c:v>133.61081897762963</c:v>
                </c:pt>
                <c:pt idx="126">
                  <c:v>134.39156155836463</c:v>
                </c:pt>
                <c:pt idx="127">
                  <c:v>135.26297289260535</c:v>
                </c:pt>
                <c:pt idx="128">
                  <c:v>135.9843209945272</c:v>
                </c:pt>
                <c:pt idx="129">
                  <c:v>135.15983738729813</c:v>
                </c:pt>
                <c:pt idx="130">
                  <c:v>134.25293825455827</c:v>
                </c:pt>
                <c:pt idx="131">
                  <c:v>135.94282312689623</c:v>
                </c:pt>
                <c:pt idx="132">
                  <c:v>137.09860649958031</c:v>
                </c:pt>
                <c:pt idx="133">
                  <c:v>137.0812385904307</c:v>
                </c:pt>
                <c:pt idx="134">
                  <c:v>137.76514635205629</c:v>
                </c:pt>
                <c:pt idx="135">
                  <c:v>137.94784927591363</c:v>
                </c:pt>
                <c:pt idx="136">
                  <c:v>137.19175957306723</c:v>
                </c:pt>
                <c:pt idx="137">
                  <c:v>137.48272449316948</c:v>
                </c:pt>
                <c:pt idx="138">
                  <c:v>138.30145160099141</c:v>
                </c:pt>
                <c:pt idx="139">
                  <c:v>139.09201191739365</c:v>
                </c:pt>
                <c:pt idx="140">
                  <c:v>140.09795751016864</c:v>
                </c:pt>
                <c:pt idx="141">
                  <c:v>140.37442395042783</c:v>
                </c:pt>
                <c:pt idx="142">
                  <c:v>140.35404378909354</c:v>
                </c:pt>
                <c:pt idx="143">
                  <c:v>140.42618693674032</c:v>
                </c:pt>
                <c:pt idx="144">
                  <c:v>141.36616264484465</c:v>
                </c:pt>
                <c:pt idx="145">
                  <c:v>141.7356154854005</c:v>
                </c:pt>
                <c:pt idx="146">
                  <c:v>142.81874759682418</c:v>
                </c:pt>
                <c:pt idx="147">
                  <c:v>142.97662175068038</c:v>
                </c:pt>
                <c:pt idx="148">
                  <c:v>143.43336960531752</c:v>
                </c:pt>
                <c:pt idx="149">
                  <c:v>143.05853278288882</c:v>
                </c:pt>
                <c:pt idx="150">
                  <c:v>143.34352831369188</c:v>
                </c:pt>
                <c:pt idx="151">
                  <c:v>144.29118586935076</c:v>
                </c:pt>
                <c:pt idx="152">
                  <c:v>144.54737011015749</c:v>
                </c:pt>
                <c:pt idx="153">
                  <c:v>144.39071374567152</c:v>
                </c:pt>
                <c:pt idx="154">
                  <c:v>145.68636930799983</c:v>
                </c:pt>
                <c:pt idx="155">
                  <c:v>146.41512074261416</c:v>
                </c:pt>
                <c:pt idx="156">
                  <c:v>145.39099577269519</c:v>
                </c:pt>
                <c:pt idx="157">
                  <c:v>145.55423942111474</c:v>
                </c:pt>
                <c:pt idx="158">
                  <c:v>145.34929030439406</c:v>
                </c:pt>
                <c:pt idx="159">
                  <c:v>145.69749684731707</c:v>
                </c:pt>
                <c:pt idx="160">
                  <c:v>146.44362993692616</c:v>
                </c:pt>
                <c:pt idx="161">
                  <c:v>147.69365772618235</c:v>
                </c:pt>
                <c:pt idx="162">
                  <c:v>146.80655870230188</c:v>
                </c:pt>
                <c:pt idx="163">
                  <c:v>147.89603673400316</c:v>
                </c:pt>
                <c:pt idx="164">
                  <c:v>148.82554257791293</c:v>
                </c:pt>
                <c:pt idx="165">
                  <c:v>147.96758287369715</c:v>
                </c:pt>
                <c:pt idx="166">
                  <c:v>149.50555301796399</c:v>
                </c:pt>
                <c:pt idx="167">
                  <c:v>150.53915790331092</c:v>
                </c:pt>
                <c:pt idx="168">
                  <c:v>151.04609248003155</c:v>
                </c:pt>
                <c:pt idx="169">
                  <c:v>150.96657899266498</c:v>
                </c:pt>
                <c:pt idx="170">
                  <c:v>149.80532769805365</c:v>
                </c:pt>
                <c:pt idx="171">
                  <c:v>150.51699623165123</c:v>
                </c:pt>
                <c:pt idx="172">
                  <c:v>150.86985565197628</c:v>
                </c:pt>
                <c:pt idx="173">
                  <c:v>150.1711191117455</c:v>
                </c:pt>
                <c:pt idx="174">
                  <c:v>151.06475687532594</c:v>
                </c:pt>
                <c:pt idx="175">
                  <c:v>152.85710838763589</c:v>
                </c:pt>
                <c:pt idx="176">
                  <c:v>152.59500335553588</c:v>
                </c:pt>
                <c:pt idx="177">
                  <c:v>152.66260871136788</c:v>
                </c:pt>
                <c:pt idx="178">
                  <c:v>152.47248617033344</c:v>
                </c:pt>
                <c:pt idx="179">
                  <c:v>154.23530507868813</c:v>
                </c:pt>
                <c:pt idx="180">
                  <c:v>154.39817023744385</c:v>
                </c:pt>
                <c:pt idx="181">
                  <c:v>154.28910739571447</c:v>
                </c:pt>
                <c:pt idx="182">
                  <c:v>155.43747872572567</c:v>
                </c:pt>
                <c:pt idx="183">
                  <c:v>153.98485593484529</c:v>
                </c:pt>
                <c:pt idx="184">
                  <c:v>154.1448656637867</c:v>
                </c:pt>
                <c:pt idx="185">
                  <c:v>155.2241390555225</c:v>
                </c:pt>
                <c:pt idx="186">
                  <c:v>155.32767556417116</c:v>
                </c:pt>
                <c:pt idx="187">
                  <c:v>155.87062076771403</c:v>
                </c:pt>
                <c:pt idx="188">
                  <c:v>157.01734778275585</c:v>
                </c:pt>
                <c:pt idx="189">
                  <c:v>157.34465243601505</c:v>
                </c:pt>
                <c:pt idx="190">
                  <c:v>156.97961186647757</c:v>
                </c:pt>
                <c:pt idx="191">
                  <c:v>156.38604225432994</c:v>
                </c:pt>
                <c:pt idx="192">
                  <c:v>157.92929646383567</c:v>
                </c:pt>
                <c:pt idx="193">
                  <c:v>157.26855311318417</c:v>
                </c:pt>
                <c:pt idx="194">
                  <c:v>158.03175752402169</c:v>
                </c:pt>
                <c:pt idx="195">
                  <c:v>158.70814016419683</c:v>
                </c:pt>
                <c:pt idx="196">
                  <c:v>158.72021800166857</c:v>
                </c:pt>
                <c:pt idx="197">
                  <c:v>159.2785134036084</c:v>
                </c:pt>
                <c:pt idx="198">
                  <c:v>159.30799391668626</c:v>
                </c:pt>
                <c:pt idx="199">
                  <c:v>160.36892604688603</c:v>
                </c:pt>
                <c:pt idx="200">
                  <c:v>159.18075858248943</c:v>
                </c:pt>
                <c:pt idx="201">
                  <c:v>159.25747508903086</c:v>
                </c:pt>
                <c:pt idx="202">
                  <c:v>161.2466644141426</c:v>
                </c:pt>
                <c:pt idx="203">
                  <c:v>161.70482342928207</c:v>
                </c:pt>
                <c:pt idx="204">
                  <c:v>161.20839426617397</c:v>
                </c:pt>
                <c:pt idx="205">
                  <c:v>160.27672068875273</c:v>
                </c:pt>
                <c:pt idx="206">
                  <c:v>161.26455663014872</c:v>
                </c:pt>
                <c:pt idx="207">
                  <c:v>160.9825766149323</c:v>
                </c:pt>
                <c:pt idx="208">
                  <c:v>162.47184537659791</c:v>
                </c:pt>
                <c:pt idx="209">
                  <c:v>162.76358098656843</c:v>
                </c:pt>
                <c:pt idx="210">
                  <c:v>163.07879096108155</c:v>
                </c:pt>
                <c:pt idx="211">
                  <c:v>164.53806473382011</c:v>
                </c:pt>
                <c:pt idx="212">
                  <c:v>162.56520563958853</c:v>
                </c:pt>
                <c:pt idx="213">
                  <c:v>161.80725894475498</c:v>
                </c:pt>
                <c:pt idx="214">
                  <c:v>163.99092715179663</c:v>
                </c:pt>
                <c:pt idx="215">
                  <c:v>164.95173192248637</c:v>
                </c:pt>
                <c:pt idx="216">
                  <c:v>164.72153723842428</c:v>
                </c:pt>
                <c:pt idx="217">
                  <c:v>165.53643141686263</c:v>
                </c:pt>
                <c:pt idx="218">
                  <c:v>164.96440590210835</c:v>
                </c:pt>
                <c:pt idx="219">
                  <c:v>164.83169549679283</c:v>
                </c:pt>
                <c:pt idx="220">
                  <c:v>165.13355381265345</c:v>
                </c:pt>
                <c:pt idx="221">
                  <c:v>164.6288539240222</c:v>
                </c:pt>
                <c:pt idx="222">
                  <c:v>165.34636685773552</c:v>
                </c:pt>
                <c:pt idx="223">
                  <c:v>165.10561978748979</c:v>
                </c:pt>
                <c:pt idx="224">
                  <c:v>166.35867159478443</c:v>
                </c:pt>
                <c:pt idx="225">
                  <c:v>166.42433584896429</c:v>
                </c:pt>
                <c:pt idx="226">
                  <c:v>166.1167762991293</c:v>
                </c:pt>
                <c:pt idx="227">
                  <c:v>165.99552509335521</c:v>
                </c:pt>
                <c:pt idx="228">
                  <c:v>165.51728432198436</c:v>
                </c:pt>
                <c:pt idx="229">
                  <c:v>166.66829742811328</c:v>
                </c:pt>
                <c:pt idx="230">
                  <c:v>166.70345284759941</c:v>
                </c:pt>
                <c:pt idx="231">
                  <c:v>167.02713690127405</c:v>
                </c:pt>
                <c:pt idx="232">
                  <c:v>167.92536174358449</c:v>
                </c:pt>
                <c:pt idx="233">
                  <c:v>166.32866908197508</c:v>
                </c:pt>
                <c:pt idx="234">
                  <c:v>166.62688574872149</c:v>
                </c:pt>
                <c:pt idx="235">
                  <c:v>169.35167661456228</c:v>
                </c:pt>
                <c:pt idx="236">
                  <c:v>169.3896718950227</c:v>
                </c:pt>
                <c:pt idx="237">
                  <c:v>166.75926389918357</c:v>
                </c:pt>
                <c:pt idx="238">
                  <c:v>168.09267759909653</c:v>
                </c:pt>
                <c:pt idx="239">
                  <c:v>169.42246653579522</c:v>
                </c:pt>
                <c:pt idx="240">
                  <c:v>169.39121739999464</c:v>
                </c:pt>
                <c:pt idx="241">
                  <c:v>167.7776252779006</c:v>
                </c:pt>
                <c:pt idx="242">
                  <c:v>167.995109304826</c:v>
                </c:pt>
                <c:pt idx="243">
                  <c:v>169.93869073365886</c:v>
                </c:pt>
                <c:pt idx="244">
                  <c:v>170.42371964797337</c:v>
                </c:pt>
                <c:pt idx="245">
                  <c:v>169.05945464789815</c:v>
                </c:pt>
                <c:pt idx="246">
                  <c:v>168.93671273214426</c:v>
                </c:pt>
                <c:pt idx="247">
                  <c:v>169.90859256596917</c:v>
                </c:pt>
                <c:pt idx="248">
                  <c:v>170.20070818238685</c:v>
                </c:pt>
                <c:pt idx="249">
                  <c:v>171.94065150218069</c:v>
                </c:pt>
                <c:pt idx="250">
                  <c:v>171.73900316244416</c:v>
                </c:pt>
                <c:pt idx="251">
                  <c:v>172.13916325849485</c:v>
                </c:pt>
                <c:pt idx="252">
                  <c:v>172.31137033740504</c:v>
                </c:pt>
                <c:pt idx="253">
                  <c:v>170.10053814847797</c:v>
                </c:pt>
                <c:pt idx="254">
                  <c:v>172.04638548842715</c:v>
                </c:pt>
                <c:pt idx="255">
                  <c:v>171.17573756620101</c:v>
                </c:pt>
                <c:pt idx="256">
                  <c:v>171.28983417277112</c:v>
                </c:pt>
                <c:pt idx="257">
                  <c:v>172.35889831145366</c:v>
                </c:pt>
                <c:pt idx="258">
                  <c:v>172.55040852623546</c:v>
                </c:pt>
                <c:pt idx="259">
                  <c:v>171.86236980552243</c:v>
                </c:pt>
                <c:pt idx="260">
                  <c:v>172.67324707664801</c:v>
                </c:pt>
                <c:pt idx="261">
                  <c:v>173.11249943082541</c:v>
                </c:pt>
                <c:pt idx="262">
                  <c:v>172.29518094274195</c:v>
                </c:pt>
                <c:pt idx="263">
                  <c:v>173.85359179145505</c:v>
                </c:pt>
                <c:pt idx="264">
                  <c:v>173.87007244882295</c:v>
                </c:pt>
                <c:pt idx="265">
                  <c:v>174.8477558558105</c:v>
                </c:pt>
                <c:pt idx="266">
                  <c:v>175.68424124581429</c:v>
                </c:pt>
                <c:pt idx="267">
                  <c:v>174.26623299225358</c:v>
                </c:pt>
                <c:pt idx="268">
                  <c:v>173.38470017053098</c:v>
                </c:pt>
                <c:pt idx="269">
                  <c:v>174.11712998649605</c:v>
                </c:pt>
                <c:pt idx="270">
                  <c:v>172.78442002097637</c:v>
                </c:pt>
                <c:pt idx="271">
                  <c:v>173.24512577060653</c:v>
                </c:pt>
                <c:pt idx="272">
                  <c:v>173.55224908592407</c:v>
                </c:pt>
                <c:pt idx="273">
                  <c:v>175.19307180073406</c:v>
                </c:pt>
                <c:pt idx="274">
                  <c:v>174.33073729867272</c:v>
                </c:pt>
                <c:pt idx="275">
                  <c:v>174.48862822944537</c:v>
                </c:pt>
                <c:pt idx="276">
                  <c:v>173.40501493594192</c:v>
                </c:pt>
                <c:pt idx="277">
                  <c:v>173.8082326096588</c:v>
                </c:pt>
                <c:pt idx="278">
                  <c:v>176.12142941295042</c:v>
                </c:pt>
                <c:pt idx="279">
                  <c:v>171.14117679389255</c:v>
                </c:pt>
                <c:pt idx="280">
                  <c:v>166.37249002616787</c:v>
                </c:pt>
              </c:numCache>
            </c:numRef>
          </c:yVal>
          <c:smooth val="1"/>
          <c:extLst xmlns:c16r2="http://schemas.microsoft.com/office/drawing/2015/06/chart">
            <c:ext xmlns:c16="http://schemas.microsoft.com/office/drawing/2014/chart" uri="{C3380CC4-5D6E-409C-BE32-E72D297353CC}">
              <c16:uniqueId val="{00000001-27D2-4C18-AEEF-C705B8D6629F}"/>
            </c:ext>
          </c:extLst>
        </c:ser>
        <c:ser>
          <c:idx val="2"/>
          <c:order val="2"/>
          <c:tx>
            <c:v>Alcohol Soaked</c:v>
          </c:tx>
          <c:spPr>
            <a:ln w="19050" cap="rnd">
              <a:solidFill>
                <a:srgbClr val="00B050"/>
              </a:solidFill>
              <a:round/>
            </a:ln>
            <a:effectLst/>
          </c:spPr>
          <c:marker>
            <c:symbol val="none"/>
          </c:marker>
          <c:xVal>
            <c:numRef>
              <c:f>'Nanohardness Curves  (2)'!$W$5:$W$284</c:f>
              <c:numCache>
                <c:formatCode>General</c:formatCode>
                <c:ptCount val="280"/>
                <c:pt idx="0">
                  <c:v>3.6262440945521871E-3</c:v>
                </c:pt>
                <c:pt idx="1">
                  <c:v>3.7078434568826335E-3</c:v>
                </c:pt>
                <c:pt idx="2">
                  <c:v>5.6028793187507791E-3</c:v>
                </c:pt>
                <c:pt idx="3">
                  <c:v>6.8081090718945221E-3</c:v>
                </c:pt>
                <c:pt idx="4">
                  <c:v>7.8848656024560343E-3</c:v>
                </c:pt>
                <c:pt idx="5">
                  <c:v>8.2558648233553994E-3</c:v>
                </c:pt>
                <c:pt idx="6">
                  <c:v>1.2532642283700327E-2</c:v>
                </c:pt>
                <c:pt idx="7">
                  <c:v>1.693099830359485E-2</c:v>
                </c:pt>
                <c:pt idx="8">
                  <c:v>2.0620529308528628E-2</c:v>
                </c:pt>
                <c:pt idx="9">
                  <c:v>2.4384303366361493E-2</c:v>
                </c:pt>
                <c:pt idx="10">
                  <c:v>2.8051436339666235E-2</c:v>
                </c:pt>
                <c:pt idx="11">
                  <c:v>3.136496046620714E-2</c:v>
                </c:pt>
                <c:pt idx="12">
                  <c:v>3.452496885320204E-2</c:v>
                </c:pt>
                <c:pt idx="13">
                  <c:v>3.7969648104527035E-2</c:v>
                </c:pt>
                <c:pt idx="14">
                  <c:v>4.1134985078115027E-2</c:v>
                </c:pt>
                <c:pt idx="15">
                  <c:v>4.4613135664321617E-2</c:v>
                </c:pt>
                <c:pt idx="16">
                  <c:v>4.7883024231593047E-2</c:v>
                </c:pt>
                <c:pt idx="17">
                  <c:v>5.1397318816028881E-2</c:v>
                </c:pt>
                <c:pt idx="18">
                  <c:v>5.4649870941366023E-2</c:v>
                </c:pt>
                <c:pt idx="19">
                  <c:v>5.7964326283277634E-2</c:v>
                </c:pt>
                <c:pt idx="20">
                  <c:v>6.1415157850199527E-2</c:v>
                </c:pt>
                <c:pt idx="21">
                  <c:v>6.4875263099002822E-2</c:v>
                </c:pt>
                <c:pt idx="22">
                  <c:v>6.8679506863578932E-2</c:v>
                </c:pt>
                <c:pt idx="23">
                  <c:v>7.2153843897984737E-2</c:v>
                </c:pt>
                <c:pt idx="24">
                  <c:v>7.5572571727285237E-2</c:v>
                </c:pt>
                <c:pt idx="25">
                  <c:v>7.909738203968382E-2</c:v>
                </c:pt>
                <c:pt idx="26">
                  <c:v>8.2828923788773823E-2</c:v>
                </c:pt>
                <c:pt idx="27">
                  <c:v>8.603735650553003E-2</c:v>
                </c:pt>
                <c:pt idx="28">
                  <c:v>8.9734335202775711E-2</c:v>
                </c:pt>
                <c:pt idx="29">
                  <c:v>9.388327682106587E-2</c:v>
                </c:pt>
                <c:pt idx="30">
                  <c:v>9.7266278117818517E-2</c:v>
                </c:pt>
                <c:pt idx="31">
                  <c:v>0.10105856697818223</c:v>
                </c:pt>
                <c:pt idx="32">
                  <c:v>0.10455059279089561</c:v>
                </c:pt>
                <c:pt idx="33">
                  <c:v>0.10830877650510297</c:v>
                </c:pt>
                <c:pt idx="34">
                  <c:v>0.11222801502701348</c:v>
                </c:pt>
                <c:pt idx="35">
                  <c:v>0.11641671029282892</c:v>
                </c:pt>
                <c:pt idx="36">
                  <c:v>0.12000986453323184</c:v>
                </c:pt>
                <c:pt idx="37">
                  <c:v>0.12401046448741594</c:v>
                </c:pt>
                <c:pt idx="38">
                  <c:v>0.12773074105477822</c:v>
                </c:pt>
                <c:pt idx="39">
                  <c:v>0.13182931493134595</c:v>
                </c:pt>
                <c:pt idx="40">
                  <c:v>0.1355582672226974</c:v>
                </c:pt>
                <c:pt idx="41">
                  <c:v>0.13975755893455727</c:v>
                </c:pt>
                <c:pt idx="42">
                  <c:v>0.14396732205455992</c:v>
                </c:pt>
                <c:pt idx="43">
                  <c:v>0.14811962600182479</c:v>
                </c:pt>
                <c:pt idx="44">
                  <c:v>0.15236298566413448</c:v>
                </c:pt>
                <c:pt idx="45">
                  <c:v>0.15679803627498309</c:v>
                </c:pt>
                <c:pt idx="46">
                  <c:v>0.161389957937008</c:v>
                </c:pt>
                <c:pt idx="47">
                  <c:v>0.16582385891720516</c:v>
                </c:pt>
                <c:pt idx="48">
                  <c:v>0.17043323901752244</c:v>
                </c:pt>
                <c:pt idx="49">
                  <c:v>0.17487881916095702</c:v>
                </c:pt>
                <c:pt idx="50">
                  <c:v>0.17962665222693117</c:v>
                </c:pt>
                <c:pt idx="51">
                  <c:v>0.1838310631328616</c:v>
                </c:pt>
                <c:pt idx="52">
                  <c:v>0.18834845845664963</c:v>
                </c:pt>
                <c:pt idx="53">
                  <c:v>0.19319533074207285</c:v>
                </c:pt>
                <c:pt idx="54">
                  <c:v>0.19775846995876886</c:v>
                </c:pt>
                <c:pt idx="55">
                  <c:v>0.20284727959375701</c:v>
                </c:pt>
                <c:pt idx="56">
                  <c:v>0.20763083205262445</c:v>
                </c:pt>
                <c:pt idx="57">
                  <c:v>0.21267447544771892</c:v>
                </c:pt>
                <c:pt idx="58">
                  <c:v>0.21768211785510141</c:v>
                </c:pt>
                <c:pt idx="59">
                  <c:v>0.22249127015446366</c:v>
                </c:pt>
                <c:pt idx="60">
                  <c:v>0.22765999412870108</c:v>
                </c:pt>
                <c:pt idx="61">
                  <c:v>0.23296785718156066</c:v>
                </c:pt>
                <c:pt idx="62">
                  <c:v>0.23834138537130803</c:v>
                </c:pt>
                <c:pt idx="63">
                  <c:v>0.24406098514199862</c:v>
                </c:pt>
                <c:pt idx="64">
                  <c:v>0.24961297017903522</c:v>
                </c:pt>
                <c:pt idx="65">
                  <c:v>0.25522619690930359</c:v>
                </c:pt>
                <c:pt idx="66">
                  <c:v>0.26125559003396087</c:v>
                </c:pt>
                <c:pt idx="67">
                  <c:v>0.26695889506022769</c:v>
                </c:pt>
                <c:pt idx="68">
                  <c:v>0.27255480353875072</c:v>
                </c:pt>
                <c:pt idx="69">
                  <c:v>0.27822747678548287</c:v>
                </c:pt>
                <c:pt idx="70">
                  <c:v>0.28389474336540266</c:v>
                </c:pt>
                <c:pt idx="71">
                  <c:v>0.28969493398884671</c:v>
                </c:pt>
                <c:pt idx="72">
                  <c:v>0.29542067750829509</c:v>
                </c:pt>
                <c:pt idx="73">
                  <c:v>0.30142957167570805</c:v>
                </c:pt>
                <c:pt idx="74">
                  <c:v>0.30776802258765662</c:v>
                </c:pt>
                <c:pt idx="75">
                  <c:v>0.31431546628865908</c:v>
                </c:pt>
                <c:pt idx="76">
                  <c:v>0.32074270996393761</c:v>
                </c:pt>
                <c:pt idx="77">
                  <c:v>0.32744773779657316</c:v>
                </c:pt>
                <c:pt idx="78">
                  <c:v>0.33401304298438228</c:v>
                </c:pt>
                <c:pt idx="79">
                  <c:v>0.34101844738708509</c:v>
                </c:pt>
                <c:pt idx="80">
                  <c:v>0.34779190424852663</c:v>
                </c:pt>
                <c:pt idx="81">
                  <c:v>0.35540753057436475</c:v>
                </c:pt>
                <c:pt idx="82">
                  <c:v>0.3625082353828849</c:v>
                </c:pt>
                <c:pt idx="83">
                  <c:v>0.36983925361563341</c:v>
                </c:pt>
                <c:pt idx="84">
                  <c:v>0.37759994579248912</c:v>
                </c:pt>
                <c:pt idx="85">
                  <c:v>0.38519473125027204</c:v>
                </c:pt>
                <c:pt idx="86">
                  <c:v>0.39296866503255889</c:v>
                </c:pt>
                <c:pt idx="87">
                  <c:v>0.40088364886254096</c:v>
                </c:pt>
                <c:pt idx="88">
                  <c:v>0.40908750319857362</c:v>
                </c:pt>
                <c:pt idx="89">
                  <c:v>0.41751072768075354</c:v>
                </c:pt>
                <c:pt idx="90">
                  <c:v>0.42569163624306489</c:v>
                </c:pt>
                <c:pt idx="91">
                  <c:v>0.43431622675514064</c:v>
                </c:pt>
                <c:pt idx="92">
                  <c:v>0.4435456071209245</c:v>
                </c:pt>
                <c:pt idx="93">
                  <c:v>0.45219528090599587</c:v>
                </c:pt>
                <c:pt idx="94">
                  <c:v>0.46163200501513663</c:v>
                </c:pt>
                <c:pt idx="95">
                  <c:v>0.47072030859889186</c:v>
                </c:pt>
                <c:pt idx="96">
                  <c:v>0.48031701542509792</c:v>
                </c:pt>
                <c:pt idx="97">
                  <c:v>0.48994197560173713</c:v>
                </c:pt>
                <c:pt idx="98">
                  <c:v>0.49919536245971413</c:v>
                </c:pt>
                <c:pt idx="99">
                  <c:v>0.50929474363359872</c:v>
                </c:pt>
                <c:pt idx="100">
                  <c:v>0.51902547545020972</c:v>
                </c:pt>
                <c:pt idx="101">
                  <c:v>0.52910805915778392</c:v>
                </c:pt>
                <c:pt idx="102">
                  <c:v>0.53954514420744493</c:v>
                </c:pt>
                <c:pt idx="103">
                  <c:v>0.54996323910644851</c:v>
                </c:pt>
                <c:pt idx="104">
                  <c:v>0.56092790059685294</c:v>
                </c:pt>
                <c:pt idx="105">
                  <c:v>0.57187413595913139</c:v>
                </c:pt>
                <c:pt idx="106">
                  <c:v>0.58292910416110455</c:v>
                </c:pt>
                <c:pt idx="107">
                  <c:v>0.59444311287641205</c:v>
                </c:pt>
                <c:pt idx="108">
                  <c:v>0.6062404014532049</c:v>
                </c:pt>
                <c:pt idx="109">
                  <c:v>0.6181350938701059</c:v>
                </c:pt>
                <c:pt idx="110">
                  <c:v>0.63021571759167561</c:v>
                </c:pt>
                <c:pt idx="111">
                  <c:v>0.64250208030667133</c:v>
                </c:pt>
                <c:pt idx="112">
                  <c:v>0.65459006567861244</c:v>
                </c:pt>
                <c:pt idx="113">
                  <c:v>0.66751752506601258</c:v>
                </c:pt>
                <c:pt idx="114">
                  <c:v>0.68012532747491161</c:v>
                </c:pt>
                <c:pt idx="115">
                  <c:v>0.69311392111857395</c:v>
                </c:pt>
                <c:pt idx="116">
                  <c:v>0.70651793317757072</c:v>
                </c:pt>
                <c:pt idx="117">
                  <c:v>0.72015399777628508</c:v>
                </c:pt>
                <c:pt idx="118">
                  <c:v>0.73371537920863228</c:v>
                </c:pt>
                <c:pt idx="119">
                  <c:v>0.74761362415286281</c:v>
                </c:pt>
                <c:pt idx="120">
                  <c:v>0.76177583731002207</c:v>
                </c:pt>
                <c:pt idx="121">
                  <c:v>0.77615989247560491</c:v>
                </c:pt>
                <c:pt idx="122">
                  <c:v>0.7907455490751738</c:v>
                </c:pt>
                <c:pt idx="123">
                  <c:v>0.80576613746229409</c:v>
                </c:pt>
                <c:pt idx="124">
                  <c:v>0.82092154773495507</c:v>
                </c:pt>
                <c:pt idx="125">
                  <c:v>0.8362235165761206</c:v>
                </c:pt>
                <c:pt idx="126">
                  <c:v>0.85184364830151582</c:v>
                </c:pt>
                <c:pt idx="127">
                  <c:v>0.86779416460943826</c:v>
                </c:pt>
                <c:pt idx="128">
                  <c:v>0.88383851478007602</c:v>
                </c:pt>
                <c:pt idx="129">
                  <c:v>0.9001629733240093</c:v>
                </c:pt>
                <c:pt idx="130">
                  <c:v>0.91692110084777922</c:v>
                </c:pt>
                <c:pt idx="131">
                  <c:v>0.93444361179984403</c:v>
                </c:pt>
                <c:pt idx="132">
                  <c:v>0.95185695815455074</c:v>
                </c:pt>
                <c:pt idx="133">
                  <c:v>0.9693993202189124</c:v>
                </c:pt>
                <c:pt idx="134">
                  <c:v>0.98745863288658509</c:v>
                </c:pt>
                <c:pt idx="135">
                  <c:v>1.0054275145223215</c:v>
                </c:pt>
                <c:pt idx="136">
                  <c:v>1.0238785136515764</c:v>
                </c:pt>
                <c:pt idx="137">
                  <c:v>1.0429437345217627</c:v>
                </c:pt>
                <c:pt idx="138">
                  <c:v>1.06206789658656</c:v>
                </c:pt>
                <c:pt idx="139">
                  <c:v>1.0819897537377827</c:v>
                </c:pt>
                <c:pt idx="140">
                  <c:v>1.1018997310251406</c:v>
                </c:pt>
                <c:pt idx="141">
                  <c:v>1.1220168809707329</c:v>
                </c:pt>
                <c:pt idx="142">
                  <c:v>1.1426441784340309</c:v>
                </c:pt>
                <c:pt idx="143">
                  <c:v>1.1634226641005021</c:v>
                </c:pt>
                <c:pt idx="144">
                  <c:v>1.1850563922561475</c:v>
                </c:pt>
                <c:pt idx="145">
                  <c:v>1.2070170266876332</c:v>
                </c:pt>
                <c:pt idx="146">
                  <c:v>1.2293958631308268</c:v>
                </c:pt>
                <c:pt idx="147">
                  <c:v>1.2521891303939863</c:v>
                </c:pt>
                <c:pt idx="148">
                  <c:v>1.2756780556467251</c:v>
                </c:pt>
                <c:pt idx="149">
                  <c:v>1.298863409778316</c:v>
                </c:pt>
                <c:pt idx="150">
                  <c:v>1.3231117138156536</c:v>
                </c:pt>
                <c:pt idx="151">
                  <c:v>1.3477015547635645</c:v>
                </c:pt>
                <c:pt idx="152">
                  <c:v>1.3724164779451919</c:v>
                </c:pt>
                <c:pt idx="153">
                  <c:v>1.3978037487138399</c:v>
                </c:pt>
                <c:pt idx="154">
                  <c:v>1.4235194304301779</c:v>
                </c:pt>
                <c:pt idx="155">
                  <c:v>1.4495358049719265</c:v>
                </c:pt>
                <c:pt idx="156">
                  <c:v>1.4762645552601945</c:v>
                </c:pt>
                <c:pt idx="157">
                  <c:v>1.5034267291030541</c:v>
                </c:pt>
                <c:pt idx="158">
                  <c:v>1.5315077115097753</c:v>
                </c:pt>
                <c:pt idx="159">
                  <c:v>1.5598968977210037</c:v>
                </c:pt>
                <c:pt idx="160">
                  <c:v>1.5890305203426993</c:v>
                </c:pt>
                <c:pt idx="161">
                  <c:v>1.618480587663415</c:v>
                </c:pt>
                <c:pt idx="162">
                  <c:v>1.6490718528494031</c:v>
                </c:pt>
                <c:pt idx="163">
                  <c:v>1.6800123920365744</c:v>
                </c:pt>
                <c:pt idx="164">
                  <c:v>1.7116634433735334</c:v>
                </c:pt>
                <c:pt idx="165">
                  <c:v>1.743739870644323</c:v>
                </c:pt>
                <c:pt idx="166">
                  <c:v>1.7764123603427053</c:v>
                </c:pt>
                <c:pt idx="167">
                  <c:v>1.8098073993080939</c:v>
                </c:pt>
                <c:pt idx="168">
                  <c:v>1.843911168590108</c:v>
                </c:pt>
                <c:pt idx="169">
                  <c:v>1.8785267354665394</c:v>
                </c:pt>
                <c:pt idx="170">
                  <c:v>1.9135757646984421</c:v>
                </c:pt>
                <c:pt idx="171">
                  <c:v>1.9494330321294355</c:v>
                </c:pt>
                <c:pt idx="172">
                  <c:v>1.9857794484225149</c:v>
                </c:pt>
                <c:pt idx="173">
                  <c:v>2.0229574228546676</c:v>
                </c:pt>
                <c:pt idx="174">
                  <c:v>2.0607872772221874</c:v>
                </c:pt>
                <c:pt idx="175">
                  <c:v>2.0997692076810131</c:v>
                </c:pt>
                <c:pt idx="176">
                  <c:v>2.1390838929273466</c:v>
                </c:pt>
                <c:pt idx="177">
                  <c:v>2.17943002264257</c:v>
                </c:pt>
                <c:pt idx="178">
                  <c:v>2.2206636342507773</c:v>
                </c:pt>
                <c:pt idx="179">
                  <c:v>2.2626643975911906</c:v>
                </c:pt>
                <c:pt idx="180">
                  <c:v>2.3052525390635306</c:v>
                </c:pt>
                <c:pt idx="181">
                  <c:v>2.3484723120034232</c:v>
                </c:pt>
                <c:pt idx="182">
                  <c:v>2.3928611853263884</c:v>
                </c:pt>
                <c:pt idx="183">
                  <c:v>2.4381116648161072</c:v>
                </c:pt>
                <c:pt idx="184">
                  <c:v>2.4840477333471864</c:v>
                </c:pt>
                <c:pt idx="185">
                  <c:v>2.5307488607057795</c:v>
                </c:pt>
                <c:pt idx="186">
                  <c:v>2.5785821569759997</c:v>
                </c:pt>
                <c:pt idx="187">
                  <c:v>2.6271225867459198</c:v>
                </c:pt>
                <c:pt idx="188">
                  <c:v>2.6767407565748567</c:v>
                </c:pt>
                <c:pt idx="189">
                  <c:v>2.7272198701327981</c:v>
                </c:pt>
                <c:pt idx="190">
                  <c:v>2.7788389547120684</c:v>
                </c:pt>
                <c:pt idx="191">
                  <c:v>2.8313755166197243</c:v>
                </c:pt>
                <c:pt idx="192">
                  <c:v>2.8846594816190825</c:v>
                </c:pt>
                <c:pt idx="193">
                  <c:v>2.9389114020631681</c:v>
                </c:pt>
                <c:pt idx="194">
                  <c:v>2.9944207952318052</c:v>
                </c:pt>
                <c:pt idx="195">
                  <c:v>3.0512117248509116</c:v>
                </c:pt>
                <c:pt idx="196">
                  <c:v>3.1091639968879865</c:v>
                </c:pt>
                <c:pt idx="197">
                  <c:v>3.1678595155097846</c:v>
                </c:pt>
                <c:pt idx="198">
                  <c:v>3.2279029239818517</c:v>
                </c:pt>
                <c:pt idx="199">
                  <c:v>3.289074120168217</c:v>
                </c:pt>
                <c:pt idx="200">
                  <c:v>3.3514100523365</c:v>
                </c:pt>
                <c:pt idx="201">
                  <c:v>3.4145932183955852</c:v>
                </c:pt>
                <c:pt idx="202">
                  <c:v>3.4791845364988827</c:v>
                </c:pt>
                <c:pt idx="203">
                  <c:v>3.5447495564847911</c:v>
                </c:pt>
                <c:pt idx="204">
                  <c:v>3.6118136734443613</c:v>
                </c:pt>
                <c:pt idx="205">
                  <c:v>3.6806508030613858</c:v>
                </c:pt>
                <c:pt idx="206">
                  <c:v>3.7499092146443744</c:v>
                </c:pt>
                <c:pt idx="207">
                  <c:v>3.8215064688174087</c:v>
                </c:pt>
                <c:pt idx="208">
                  <c:v>3.894581831003098</c:v>
                </c:pt>
                <c:pt idx="209">
                  <c:v>3.9687712369855999</c:v>
                </c:pt>
                <c:pt idx="210">
                  <c:v>4.0442750493483244</c:v>
                </c:pt>
                <c:pt idx="211">
                  <c:v>4.1214983574556125</c:v>
                </c:pt>
                <c:pt idx="212">
                  <c:v>4.2002636268112026</c:v>
                </c:pt>
                <c:pt idx="213">
                  <c:v>4.2805676564671531</c:v>
                </c:pt>
                <c:pt idx="214">
                  <c:v>4.3626863642348876</c:v>
                </c:pt>
                <c:pt idx="215">
                  <c:v>4.4465208061202741</c:v>
                </c:pt>
                <c:pt idx="216">
                  <c:v>4.5314710263345805</c:v>
                </c:pt>
                <c:pt idx="217">
                  <c:v>4.6184183128281031</c:v>
                </c:pt>
                <c:pt idx="218">
                  <c:v>4.7072394392209498</c:v>
                </c:pt>
                <c:pt idx="219">
                  <c:v>4.7975425559102511</c:v>
                </c:pt>
                <c:pt idx="220">
                  <c:v>4.8896388633845724</c:v>
                </c:pt>
                <c:pt idx="221">
                  <c:v>4.9831652996904117</c:v>
                </c:pt>
                <c:pt idx="222">
                  <c:v>5.0791562260073047</c:v>
                </c:pt>
                <c:pt idx="223">
                  <c:v>5.1765152223183719</c:v>
                </c:pt>
                <c:pt idx="224">
                  <c:v>5.2761837144606218</c:v>
                </c:pt>
                <c:pt idx="225">
                  <c:v>5.3776856011461778</c:v>
                </c:pt>
                <c:pt idx="226">
                  <c:v>5.4808458942693905</c:v>
                </c:pt>
                <c:pt idx="227">
                  <c:v>5.5867700804196021</c:v>
                </c:pt>
                <c:pt idx="228">
                  <c:v>5.6943720821211601</c:v>
                </c:pt>
                <c:pt idx="229">
                  <c:v>5.8038160890087971</c:v>
                </c:pt>
                <c:pt idx="230">
                  <c:v>5.9155673114946792</c:v>
                </c:pt>
                <c:pt idx="231">
                  <c:v>6.0299196863663314</c:v>
                </c:pt>
                <c:pt idx="232">
                  <c:v>6.1462694214166484</c:v>
                </c:pt>
                <c:pt idx="233">
                  <c:v>6.2644347335178585</c:v>
                </c:pt>
                <c:pt idx="234">
                  <c:v>6.3853361085575715</c:v>
                </c:pt>
                <c:pt idx="235">
                  <c:v>6.5086131837900512</c:v>
                </c:pt>
                <c:pt idx="236">
                  <c:v>6.6343164257492742</c:v>
                </c:pt>
                <c:pt idx="237">
                  <c:v>6.7619490852550737</c:v>
                </c:pt>
                <c:pt idx="238">
                  <c:v>6.8931474963632438</c:v>
                </c:pt>
                <c:pt idx="239">
                  <c:v>7.0261049828653714</c:v>
                </c:pt>
                <c:pt idx="240">
                  <c:v>7.1621282190086974</c:v>
                </c:pt>
                <c:pt idx="241">
                  <c:v>7.3007221021455582</c:v>
                </c:pt>
                <c:pt idx="242">
                  <c:v>7.4411827399489612</c:v>
                </c:pt>
                <c:pt idx="243">
                  <c:v>7.5853458908306512</c:v>
                </c:pt>
                <c:pt idx="244">
                  <c:v>7.7316087913247866</c:v>
                </c:pt>
                <c:pt idx="245">
                  <c:v>7.8819218876770387</c:v>
                </c:pt>
                <c:pt idx="246">
                  <c:v>8.0345835645832935</c:v>
                </c:pt>
                <c:pt idx="247">
                  <c:v>8.1902625483475955</c:v>
                </c:pt>
                <c:pt idx="248">
                  <c:v>8.3497552565557047</c:v>
                </c:pt>
                <c:pt idx="249">
                  <c:v>8.5114704320764965</c:v>
                </c:pt>
                <c:pt idx="250">
                  <c:v>8.6770426978428006</c:v>
                </c:pt>
                <c:pt idx="251">
                  <c:v>8.8453546358658279</c:v>
                </c:pt>
                <c:pt idx="252">
                  <c:v>9.0168498345045744</c:v>
                </c:pt>
                <c:pt idx="253">
                  <c:v>9.1922339563222657</c:v>
                </c:pt>
                <c:pt idx="254">
                  <c:v>9.370818455327278</c:v>
                </c:pt>
                <c:pt idx="255">
                  <c:v>9.5528157060641092</c:v>
                </c:pt>
                <c:pt idx="256">
                  <c:v>9.7384125206355154</c:v>
                </c:pt>
                <c:pt idx="257">
                  <c:v>9.9280267516120837</c:v>
                </c:pt>
                <c:pt idx="258">
                  <c:v>10.120996599938653</c:v>
                </c:pt>
                <c:pt idx="259">
                  <c:v>10.318200230083859</c:v>
                </c:pt>
                <c:pt idx="260">
                  <c:v>10.51882855269802</c:v>
                </c:pt>
                <c:pt idx="261">
                  <c:v>10.723673408877779</c:v>
                </c:pt>
                <c:pt idx="262">
                  <c:v>10.932744032293131</c:v>
                </c:pt>
                <c:pt idx="263">
                  <c:v>11.145824458853541</c:v>
                </c:pt>
                <c:pt idx="264">
                  <c:v>11.363622072463988</c:v>
                </c:pt>
                <c:pt idx="265">
                  <c:v>11.585371997251817</c:v>
                </c:pt>
                <c:pt idx="266">
                  <c:v>11.811552398655548</c:v>
                </c:pt>
                <c:pt idx="267">
                  <c:v>12.041997913461932</c:v>
                </c:pt>
                <c:pt idx="268">
                  <c:v>12.277362940195506</c:v>
                </c:pt>
                <c:pt idx="269">
                  <c:v>12.517638309524839</c:v>
                </c:pt>
                <c:pt idx="270">
                  <c:v>12.762319063315505</c:v>
                </c:pt>
                <c:pt idx="271">
                  <c:v>13.011929782264776</c:v>
                </c:pt>
                <c:pt idx="272">
                  <c:v>13.266144913288301</c:v>
                </c:pt>
                <c:pt idx="273">
                  <c:v>13.525334034430287</c:v>
                </c:pt>
                <c:pt idx="274">
                  <c:v>13.789246065350337</c:v>
                </c:pt>
                <c:pt idx="275">
                  <c:v>14.059260806075645</c:v>
                </c:pt>
                <c:pt idx="276">
                  <c:v>14.334754780326378</c:v>
                </c:pt>
                <c:pt idx="277">
                  <c:v>14.615800768704874</c:v>
                </c:pt>
                <c:pt idx="278">
                  <c:v>14.755568838970408</c:v>
                </c:pt>
                <c:pt idx="279">
                  <c:v>14.846463946398575</c:v>
                </c:pt>
              </c:numCache>
            </c:numRef>
          </c:xVal>
          <c:yVal>
            <c:numRef>
              <c:f>'Nanohardness Curves  (2)'!$Z$5:$Z$284</c:f>
              <c:numCache>
                <c:formatCode>General</c:formatCode>
                <c:ptCount val="280"/>
                <c:pt idx="0">
                  <c:v>0</c:v>
                </c:pt>
                <c:pt idx="1">
                  <c:v>0</c:v>
                </c:pt>
                <c:pt idx="2">
                  <c:v>0</c:v>
                </c:pt>
                <c:pt idx="3">
                  <c:v>0</c:v>
                </c:pt>
                <c:pt idx="4">
                  <c:v>0</c:v>
                </c:pt>
                <c:pt idx="5">
                  <c:v>0</c:v>
                </c:pt>
                <c:pt idx="6">
                  <c:v>11150.263447404324</c:v>
                </c:pt>
                <c:pt idx="7">
                  <c:v>992.77250796437522</c:v>
                </c:pt>
                <c:pt idx="8">
                  <c:v>548.76243236055382</c:v>
                </c:pt>
                <c:pt idx="9">
                  <c:v>375.96237941031194</c:v>
                </c:pt>
                <c:pt idx="10">
                  <c:v>291.48437470864388</c:v>
                </c:pt>
                <c:pt idx="11">
                  <c:v>248.55676826614894</c:v>
                </c:pt>
                <c:pt idx="12">
                  <c:v>222.79110924575014</c:v>
                </c:pt>
                <c:pt idx="13">
                  <c:v>200.10089055294259</c:v>
                </c:pt>
                <c:pt idx="14">
                  <c:v>185.57242809057271</c:v>
                </c:pt>
                <c:pt idx="15">
                  <c:v>171.79983792142127</c:v>
                </c:pt>
                <c:pt idx="16">
                  <c:v>162.72789054914813</c:v>
                </c:pt>
                <c:pt idx="17">
                  <c:v>152.96326184815982</c:v>
                </c:pt>
                <c:pt idx="18">
                  <c:v>146.89064080098848</c:v>
                </c:pt>
                <c:pt idx="19">
                  <c:v>141.26851313458204</c:v>
                </c:pt>
                <c:pt idx="20">
                  <c:v>135.43106900929556</c:v>
                </c:pt>
                <c:pt idx="21">
                  <c:v>130.82641494176079</c:v>
                </c:pt>
                <c:pt idx="22">
                  <c:v>125.67874516568078</c:v>
                </c:pt>
                <c:pt idx="23">
                  <c:v>122.61249715242795</c:v>
                </c:pt>
                <c:pt idx="24">
                  <c:v>119.53612224969258</c:v>
                </c:pt>
                <c:pt idx="25">
                  <c:v>117.09727288132929</c:v>
                </c:pt>
                <c:pt idx="26">
                  <c:v>114.14109005723587</c:v>
                </c:pt>
                <c:pt idx="27">
                  <c:v>113.59827898546554</c:v>
                </c:pt>
                <c:pt idx="28">
                  <c:v>111.24148680469798</c:v>
                </c:pt>
                <c:pt idx="29">
                  <c:v>107.67715952731825</c:v>
                </c:pt>
                <c:pt idx="30">
                  <c:v>106.99923681741463</c:v>
                </c:pt>
                <c:pt idx="31">
                  <c:v>105.43384681042717</c:v>
                </c:pt>
                <c:pt idx="32">
                  <c:v>104.36899226061355</c:v>
                </c:pt>
                <c:pt idx="33">
                  <c:v>102.85651329188877</c:v>
                </c:pt>
                <c:pt idx="34">
                  <c:v>101.62693909307383</c:v>
                </c:pt>
                <c:pt idx="35">
                  <c:v>100.41665837362554</c:v>
                </c:pt>
                <c:pt idx="36">
                  <c:v>100.16256000620263</c:v>
                </c:pt>
                <c:pt idx="37">
                  <c:v>98.889504801725792</c:v>
                </c:pt>
                <c:pt idx="38">
                  <c:v>98.858613284052169</c:v>
                </c:pt>
                <c:pt idx="39">
                  <c:v>98.004257494805913</c:v>
                </c:pt>
                <c:pt idx="40">
                  <c:v>97.839180839025005</c:v>
                </c:pt>
                <c:pt idx="41">
                  <c:v>97.254140536010681</c:v>
                </c:pt>
                <c:pt idx="42">
                  <c:v>96.942415931469029</c:v>
                </c:pt>
                <c:pt idx="43">
                  <c:v>95.889721542696449</c:v>
                </c:pt>
                <c:pt idx="44">
                  <c:v>95.351433655581374</c:v>
                </c:pt>
                <c:pt idx="45">
                  <c:v>95.383336975636382</c:v>
                </c:pt>
                <c:pt idx="46">
                  <c:v>94.649927201560487</c:v>
                </c:pt>
                <c:pt idx="47">
                  <c:v>93.852116622911325</c:v>
                </c:pt>
                <c:pt idx="48">
                  <c:v>93.832331383454388</c:v>
                </c:pt>
                <c:pt idx="49">
                  <c:v>93.451446195291723</c:v>
                </c:pt>
                <c:pt idx="50">
                  <c:v>92.773829208887008</c:v>
                </c:pt>
                <c:pt idx="51">
                  <c:v>93.17972941889731</c:v>
                </c:pt>
                <c:pt idx="52">
                  <c:v>92.691668358865954</c:v>
                </c:pt>
                <c:pt idx="53">
                  <c:v>92.441855183153734</c:v>
                </c:pt>
                <c:pt idx="54">
                  <c:v>92.537501484667956</c:v>
                </c:pt>
                <c:pt idx="55">
                  <c:v>91.933620951885658</c:v>
                </c:pt>
                <c:pt idx="56">
                  <c:v>92.001264846368272</c:v>
                </c:pt>
                <c:pt idx="57">
                  <c:v>91.947401659173082</c:v>
                </c:pt>
                <c:pt idx="58">
                  <c:v>91.530297086054389</c:v>
                </c:pt>
                <c:pt idx="59">
                  <c:v>92.026168720827627</c:v>
                </c:pt>
                <c:pt idx="60">
                  <c:v>91.726225902230198</c:v>
                </c:pt>
                <c:pt idx="61">
                  <c:v>91.878838588152746</c:v>
                </c:pt>
                <c:pt idx="62">
                  <c:v>92.254405788962714</c:v>
                </c:pt>
                <c:pt idx="63">
                  <c:v>91.936964365086297</c:v>
                </c:pt>
                <c:pt idx="64">
                  <c:v>92.125871551041328</c:v>
                </c:pt>
                <c:pt idx="65">
                  <c:v>92.238241714360939</c:v>
                </c:pt>
                <c:pt idx="66">
                  <c:v>91.801164268889863</c:v>
                </c:pt>
                <c:pt idx="67">
                  <c:v>92.144908891390045</c:v>
                </c:pt>
                <c:pt idx="68">
                  <c:v>92.188593187344253</c:v>
                </c:pt>
                <c:pt idx="69">
                  <c:v>92.23100283976845</c:v>
                </c:pt>
                <c:pt idx="70">
                  <c:v>92.362586773650548</c:v>
                </c:pt>
                <c:pt idx="71">
                  <c:v>93.130175631143445</c:v>
                </c:pt>
                <c:pt idx="72">
                  <c:v>93.426576108172583</c:v>
                </c:pt>
                <c:pt idx="73">
                  <c:v>93.490511457346869</c:v>
                </c:pt>
                <c:pt idx="74">
                  <c:v>94.165367467600532</c:v>
                </c:pt>
                <c:pt idx="75">
                  <c:v>94.376006022096391</c:v>
                </c:pt>
                <c:pt idx="76">
                  <c:v>94.285479877486168</c:v>
                </c:pt>
                <c:pt idx="77">
                  <c:v>94.490257559073413</c:v>
                </c:pt>
                <c:pt idx="78">
                  <c:v>95.156575382741337</c:v>
                </c:pt>
                <c:pt idx="79">
                  <c:v>95.63364578772277</c:v>
                </c:pt>
                <c:pt idx="80">
                  <c:v>95.919094233560244</c:v>
                </c:pt>
                <c:pt idx="81">
                  <c:v>95.85472565237086</c:v>
                </c:pt>
                <c:pt idx="82">
                  <c:v>95.864088696450395</c:v>
                </c:pt>
                <c:pt idx="83">
                  <c:v>96.213967006596036</c:v>
                </c:pt>
                <c:pt idx="84">
                  <c:v>96.466020754497194</c:v>
                </c:pt>
                <c:pt idx="85">
                  <c:v>96.47814901794888</c:v>
                </c:pt>
                <c:pt idx="86">
                  <c:v>96.815829317023884</c:v>
                </c:pt>
                <c:pt idx="87">
                  <c:v>96.960081153627854</c:v>
                </c:pt>
                <c:pt idx="88">
                  <c:v>97.153642076232174</c:v>
                </c:pt>
                <c:pt idx="89">
                  <c:v>97.508167104035735</c:v>
                </c:pt>
                <c:pt idx="90">
                  <c:v>97.672765452927962</c:v>
                </c:pt>
                <c:pt idx="91">
                  <c:v>97.853607458825721</c:v>
                </c:pt>
                <c:pt idx="92">
                  <c:v>97.79152707995425</c:v>
                </c:pt>
                <c:pt idx="93">
                  <c:v>98.003039485835671</c:v>
                </c:pt>
                <c:pt idx="94">
                  <c:v>97.842320955706498</c:v>
                </c:pt>
                <c:pt idx="95">
                  <c:v>98.350672627986668</c:v>
                </c:pt>
                <c:pt idx="96">
                  <c:v>98.201846158279665</c:v>
                </c:pt>
                <c:pt idx="97">
                  <c:v>98.403405815877278</c:v>
                </c:pt>
                <c:pt idx="98">
                  <c:v>99.209077267235912</c:v>
                </c:pt>
                <c:pt idx="99">
                  <c:v>99.805083425673004</c:v>
                </c:pt>
                <c:pt idx="100">
                  <c:v>99.946090409271505</c:v>
                </c:pt>
                <c:pt idx="101">
                  <c:v>99.89705155970762</c:v>
                </c:pt>
                <c:pt idx="102">
                  <c:v>100.16924339443651</c:v>
                </c:pt>
                <c:pt idx="103">
                  <c:v>99.582767303836746</c:v>
                </c:pt>
                <c:pt idx="104">
                  <c:v>100.06044854076335</c:v>
                </c:pt>
                <c:pt idx="105">
                  <c:v>100.45321980407499</c:v>
                </c:pt>
                <c:pt idx="106">
                  <c:v>100.88307837819571</c:v>
                </c:pt>
                <c:pt idx="107">
                  <c:v>101.23190921782873</c:v>
                </c:pt>
                <c:pt idx="108">
                  <c:v>101.86302526387581</c:v>
                </c:pt>
                <c:pt idx="109">
                  <c:v>101.92574942781683</c:v>
                </c:pt>
                <c:pt idx="110">
                  <c:v>102.00252258608194</c:v>
                </c:pt>
                <c:pt idx="111">
                  <c:v>101.51849088809188</c:v>
                </c:pt>
                <c:pt idx="112">
                  <c:v>102.47763295464004</c:v>
                </c:pt>
                <c:pt idx="113">
                  <c:v>102.73542916239008</c:v>
                </c:pt>
                <c:pt idx="114">
                  <c:v>102.74141528033756</c:v>
                </c:pt>
                <c:pt idx="115">
                  <c:v>103.34868751101639</c:v>
                </c:pt>
                <c:pt idx="116">
                  <c:v>103.78560533298794</c:v>
                </c:pt>
                <c:pt idx="117">
                  <c:v>103.72156785221513</c:v>
                </c:pt>
                <c:pt idx="118">
                  <c:v>104.03138973758199</c:v>
                </c:pt>
                <c:pt idx="119">
                  <c:v>104.64402929985138</c:v>
                </c:pt>
                <c:pt idx="120">
                  <c:v>104.89126182195226</c:v>
                </c:pt>
                <c:pt idx="121">
                  <c:v>104.78117107799933</c:v>
                </c:pt>
                <c:pt idx="122">
                  <c:v>105.92410378946789</c:v>
                </c:pt>
                <c:pt idx="123">
                  <c:v>105.98655310456199</c:v>
                </c:pt>
                <c:pt idx="124">
                  <c:v>106.0810526075839</c:v>
                </c:pt>
                <c:pt idx="125">
                  <c:v>106.15376505231048</c:v>
                </c:pt>
                <c:pt idx="126">
                  <c:v>106.55538536059784</c:v>
                </c:pt>
                <c:pt idx="127">
                  <c:v>107.57322119067804</c:v>
                </c:pt>
                <c:pt idx="128">
                  <c:v>107.92831943084285</c:v>
                </c:pt>
                <c:pt idx="129">
                  <c:v>107.83310721924464</c:v>
                </c:pt>
                <c:pt idx="130">
                  <c:v>108.57568141559852</c:v>
                </c:pt>
                <c:pt idx="131">
                  <c:v>108.54026966420355</c:v>
                </c:pt>
                <c:pt idx="132">
                  <c:v>109.39932271080387</c:v>
                </c:pt>
                <c:pt idx="133">
                  <c:v>109.95610636120119</c:v>
                </c:pt>
                <c:pt idx="134">
                  <c:v>110.84185758217927</c:v>
                </c:pt>
                <c:pt idx="135">
                  <c:v>110.73234037075058</c:v>
                </c:pt>
                <c:pt idx="136">
                  <c:v>110.92697188143937</c:v>
                </c:pt>
                <c:pt idx="137">
                  <c:v>111.72938983566253</c:v>
                </c:pt>
                <c:pt idx="138">
                  <c:v>112.15639929543633</c:v>
                </c:pt>
                <c:pt idx="139">
                  <c:v>112.28872893657608</c:v>
                </c:pt>
                <c:pt idx="140">
                  <c:v>113.22761290224707</c:v>
                </c:pt>
                <c:pt idx="141">
                  <c:v>114.04293987303737</c:v>
                </c:pt>
                <c:pt idx="142">
                  <c:v>114.10470918943727</c:v>
                </c:pt>
                <c:pt idx="143">
                  <c:v>113.90313356297312</c:v>
                </c:pt>
                <c:pt idx="144">
                  <c:v>115.02085500436957</c:v>
                </c:pt>
                <c:pt idx="145">
                  <c:v>115.98346468277131</c:v>
                </c:pt>
                <c:pt idx="146">
                  <c:v>116.08533647264251</c:v>
                </c:pt>
                <c:pt idx="147">
                  <c:v>115.68036847080839</c:v>
                </c:pt>
                <c:pt idx="148">
                  <c:v>117.39097537273096</c:v>
                </c:pt>
                <c:pt idx="149">
                  <c:v>118.34441735133929</c:v>
                </c:pt>
                <c:pt idx="150">
                  <c:v>117.32047077918901</c:v>
                </c:pt>
                <c:pt idx="151">
                  <c:v>117.118386734342</c:v>
                </c:pt>
                <c:pt idx="152">
                  <c:v>118.78635963880038</c:v>
                </c:pt>
                <c:pt idx="153">
                  <c:v>119.41167011610587</c:v>
                </c:pt>
                <c:pt idx="154">
                  <c:v>119.51551676205574</c:v>
                </c:pt>
                <c:pt idx="155">
                  <c:v>120.568430364915</c:v>
                </c:pt>
                <c:pt idx="156">
                  <c:v>121.33245766476607</c:v>
                </c:pt>
                <c:pt idx="157">
                  <c:v>120.63847444644476</c:v>
                </c:pt>
                <c:pt idx="158">
                  <c:v>120.90057203122838</c:v>
                </c:pt>
                <c:pt idx="159">
                  <c:v>122.34159190729819</c:v>
                </c:pt>
                <c:pt idx="160">
                  <c:v>122.27966835575141</c:v>
                </c:pt>
                <c:pt idx="161">
                  <c:v>123.37279031403801</c:v>
                </c:pt>
                <c:pt idx="162">
                  <c:v>124.06671980119216</c:v>
                </c:pt>
                <c:pt idx="163">
                  <c:v>124.34184084488393</c:v>
                </c:pt>
                <c:pt idx="164">
                  <c:v>124.78119726123873</c:v>
                </c:pt>
                <c:pt idx="165">
                  <c:v>125.2478514890765</c:v>
                </c:pt>
                <c:pt idx="166">
                  <c:v>124.61911413473112</c:v>
                </c:pt>
                <c:pt idx="167">
                  <c:v>125.2530599524615</c:v>
                </c:pt>
                <c:pt idx="168">
                  <c:v>126.15792896788753</c:v>
                </c:pt>
                <c:pt idx="169">
                  <c:v>125.5932075962704</c:v>
                </c:pt>
                <c:pt idx="170">
                  <c:v>126.05620970030729</c:v>
                </c:pt>
                <c:pt idx="171">
                  <c:v>126.67887968584718</c:v>
                </c:pt>
                <c:pt idx="172">
                  <c:v>127.77769183273604</c:v>
                </c:pt>
                <c:pt idx="173">
                  <c:v>128.46829013722942</c:v>
                </c:pt>
                <c:pt idx="174">
                  <c:v>128.16964977286963</c:v>
                </c:pt>
                <c:pt idx="175">
                  <c:v>128.65561549111894</c:v>
                </c:pt>
                <c:pt idx="176">
                  <c:v>128.8699986324963</c:v>
                </c:pt>
                <c:pt idx="177">
                  <c:v>128.74006087895691</c:v>
                </c:pt>
                <c:pt idx="178">
                  <c:v>129.590011712658</c:v>
                </c:pt>
                <c:pt idx="179">
                  <c:v>131.57267314826296</c:v>
                </c:pt>
                <c:pt idx="180">
                  <c:v>132.08091490819783</c:v>
                </c:pt>
                <c:pt idx="181">
                  <c:v>131.83659890655915</c:v>
                </c:pt>
                <c:pt idx="182">
                  <c:v>130.90641794173749</c:v>
                </c:pt>
                <c:pt idx="183">
                  <c:v>131.67403755971856</c:v>
                </c:pt>
                <c:pt idx="184">
                  <c:v>132.46168675704104</c:v>
                </c:pt>
                <c:pt idx="185">
                  <c:v>133.64102563599801</c:v>
                </c:pt>
                <c:pt idx="186">
                  <c:v>134.56571529168056</c:v>
                </c:pt>
                <c:pt idx="187">
                  <c:v>135.12638942071908</c:v>
                </c:pt>
                <c:pt idx="188">
                  <c:v>134.27966040001931</c:v>
                </c:pt>
                <c:pt idx="189">
                  <c:v>134.18387545724045</c:v>
                </c:pt>
                <c:pt idx="190">
                  <c:v>136.58496884773839</c:v>
                </c:pt>
                <c:pt idx="191">
                  <c:v>137.28250416614873</c:v>
                </c:pt>
                <c:pt idx="192">
                  <c:v>136.64953829188022</c:v>
                </c:pt>
                <c:pt idx="193">
                  <c:v>136.89664122811772</c:v>
                </c:pt>
                <c:pt idx="194">
                  <c:v>137.62260071578029</c:v>
                </c:pt>
                <c:pt idx="195">
                  <c:v>137.65380378144332</c:v>
                </c:pt>
                <c:pt idx="196">
                  <c:v>137.4293280986922</c:v>
                </c:pt>
                <c:pt idx="197">
                  <c:v>137.89498081127329</c:v>
                </c:pt>
                <c:pt idx="198">
                  <c:v>138.95132126704507</c:v>
                </c:pt>
                <c:pt idx="199">
                  <c:v>140.30751391075012</c:v>
                </c:pt>
                <c:pt idx="200">
                  <c:v>140.22531984046907</c:v>
                </c:pt>
                <c:pt idx="201">
                  <c:v>139.86610897818727</c:v>
                </c:pt>
                <c:pt idx="202">
                  <c:v>140.76426520730135</c:v>
                </c:pt>
                <c:pt idx="203">
                  <c:v>140.75096469652263</c:v>
                </c:pt>
                <c:pt idx="204">
                  <c:v>141.51827223037998</c:v>
                </c:pt>
                <c:pt idx="205">
                  <c:v>142.26404626808838</c:v>
                </c:pt>
                <c:pt idx="206">
                  <c:v>141.4475146747082</c:v>
                </c:pt>
                <c:pt idx="207">
                  <c:v>142.94202186644989</c:v>
                </c:pt>
                <c:pt idx="208">
                  <c:v>143.8847719967971</c:v>
                </c:pt>
                <c:pt idx="209">
                  <c:v>143.97154525679528</c:v>
                </c:pt>
                <c:pt idx="210">
                  <c:v>143.70246195771352</c:v>
                </c:pt>
                <c:pt idx="211">
                  <c:v>144.22096594512911</c:v>
                </c:pt>
                <c:pt idx="212">
                  <c:v>144.00672226055994</c:v>
                </c:pt>
                <c:pt idx="213">
                  <c:v>144.63466811247969</c:v>
                </c:pt>
                <c:pt idx="214">
                  <c:v>145.34699053197465</c:v>
                </c:pt>
                <c:pt idx="215">
                  <c:v>146.07800578216123</c:v>
                </c:pt>
                <c:pt idx="216">
                  <c:v>147.10007477142247</c:v>
                </c:pt>
                <c:pt idx="217">
                  <c:v>148.58177901408848</c:v>
                </c:pt>
                <c:pt idx="218">
                  <c:v>147.31904659691185</c:v>
                </c:pt>
                <c:pt idx="219">
                  <c:v>147.33005287856986</c:v>
                </c:pt>
                <c:pt idx="220">
                  <c:v>148.61685925933998</c:v>
                </c:pt>
                <c:pt idx="221">
                  <c:v>148.63555281227937</c:v>
                </c:pt>
                <c:pt idx="222">
                  <c:v>146.7977749652942</c:v>
                </c:pt>
                <c:pt idx="223">
                  <c:v>148.00750218893737</c:v>
                </c:pt>
                <c:pt idx="224">
                  <c:v>148.39717123506375</c:v>
                </c:pt>
                <c:pt idx="225">
                  <c:v>148.78187881886976</c:v>
                </c:pt>
                <c:pt idx="226">
                  <c:v>149.06279903197623</c:v>
                </c:pt>
                <c:pt idx="227">
                  <c:v>149.79768083280814</c:v>
                </c:pt>
                <c:pt idx="228">
                  <c:v>150.68488589230193</c:v>
                </c:pt>
                <c:pt idx="229">
                  <c:v>150.18230822129209</c:v>
                </c:pt>
                <c:pt idx="230">
                  <c:v>150.48354315449586</c:v>
                </c:pt>
                <c:pt idx="231">
                  <c:v>151.67616221745479</c:v>
                </c:pt>
                <c:pt idx="232">
                  <c:v>151.07150242293119</c:v>
                </c:pt>
                <c:pt idx="233">
                  <c:v>152.23751589773406</c:v>
                </c:pt>
                <c:pt idx="234">
                  <c:v>151.95815921609881</c:v>
                </c:pt>
                <c:pt idx="235">
                  <c:v>153.24108222059337</c:v>
                </c:pt>
                <c:pt idx="236">
                  <c:v>153.0900524589224</c:v>
                </c:pt>
                <c:pt idx="237">
                  <c:v>153.35821258330768</c:v>
                </c:pt>
                <c:pt idx="238">
                  <c:v>153.39446363418395</c:v>
                </c:pt>
                <c:pt idx="239">
                  <c:v>152.81585456544099</c:v>
                </c:pt>
                <c:pt idx="240">
                  <c:v>153.93153300258845</c:v>
                </c:pt>
                <c:pt idx="241">
                  <c:v>154.89450650188576</c:v>
                </c:pt>
                <c:pt idx="242">
                  <c:v>155.48366858580201</c:v>
                </c:pt>
                <c:pt idx="243">
                  <c:v>155.54839069525877</c:v>
                </c:pt>
                <c:pt idx="244">
                  <c:v>155.09909325546829</c:v>
                </c:pt>
                <c:pt idx="245">
                  <c:v>154.16103955507083</c:v>
                </c:pt>
                <c:pt idx="246">
                  <c:v>155.97614746157018</c:v>
                </c:pt>
                <c:pt idx="247">
                  <c:v>157.48541572442596</c:v>
                </c:pt>
                <c:pt idx="248">
                  <c:v>157.32722518762756</c:v>
                </c:pt>
                <c:pt idx="249">
                  <c:v>157.86929516265567</c:v>
                </c:pt>
                <c:pt idx="250">
                  <c:v>158.90132185986883</c:v>
                </c:pt>
                <c:pt idx="251">
                  <c:v>158.54001204355339</c:v>
                </c:pt>
                <c:pt idx="252">
                  <c:v>156.70357632062439</c:v>
                </c:pt>
                <c:pt idx="253">
                  <c:v>157.66327862802268</c:v>
                </c:pt>
                <c:pt idx="254">
                  <c:v>159.51337997403846</c:v>
                </c:pt>
                <c:pt idx="255">
                  <c:v>159.27854840077038</c:v>
                </c:pt>
                <c:pt idx="256">
                  <c:v>160.29849450161959</c:v>
                </c:pt>
                <c:pt idx="257">
                  <c:v>159.1771835628615</c:v>
                </c:pt>
                <c:pt idx="258">
                  <c:v>159.21605295720167</c:v>
                </c:pt>
                <c:pt idx="259">
                  <c:v>160.22533641686209</c:v>
                </c:pt>
                <c:pt idx="260">
                  <c:v>163.02346903454742</c:v>
                </c:pt>
                <c:pt idx="261">
                  <c:v>161.92899291665137</c:v>
                </c:pt>
                <c:pt idx="262">
                  <c:v>160.01934774545825</c:v>
                </c:pt>
                <c:pt idx="263">
                  <c:v>161.30055921139586</c:v>
                </c:pt>
                <c:pt idx="264">
                  <c:v>162.08732523543699</c:v>
                </c:pt>
                <c:pt idx="265">
                  <c:v>162.14955097056929</c:v>
                </c:pt>
                <c:pt idx="266">
                  <c:v>161.75209588795394</c:v>
                </c:pt>
                <c:pt idx="267">
                  <c:v>162.78562555402334</c:v>
                </c:pt>
                <c:pt idx="268">
                  <c:v>161.79097355477234</c:v>
                </c:pt>
                <c:pt idx="269">
                  <c:v>163.02574324275292</c:v>
                </c:pt>
                <c:pt idx="270">
                  <c:v>165.33756153040579</c:v>
                </c:pt>
                <c:pt idx="271">
                  <c:v>164.79664967843411</c:v>
                </c:pt>
                <c:pt idx="272">
                  <c:v>163.62773295184269</c:v>
                </c:pt>
                <c:pt idx="273">
                  <c:v>164.64521367006904</c:v>
                </c:pt>
                <c:pt idx="274">
                  <c:v>165.18498026661996</c:v>
                </c:pt>
                <c:pt idx="275">
                  <c:v>163.51995033438749</c:v>
                </c:pt>
                <c:pt idx="276">
                  <c:v>165.5442811653796</c:v>
                </c:pt>
                <c:pt idx="277">
                  <c:v>165.09277810258575</c:v>
                </c:pt>
                <c:pt idx="278">
                  <c:v>161.16956479179251</c:v>
                </c:pt>
                <c:pt idx="279">
                  <c:v>158.01259085594623</c:v>
                </c:pt>
              </c:numCache>
            </c:numRef>
          </c:yVal>
          <c:smooth val="1"/>
          <c:extLst xmlns:c16r2="http://schemas.microsoft.com/office/drawing/2015/06/chart">
            <c:ext xmlns:c16="http://schemas.microsoft.com/office/drawing/2014/chart" uri="{C3380CC4-5D6E-409C-BE32-E72D297353CC}">
              <c16:uniqueId val="{00000002-27D2-4C18-AEEF-C705B8D6629F}"/>
            </c:ext>
          </c:extLst>
        </c:ser>
        <c:ser>
          <c:idx val="3"/>
          <c:order val="3"/>
          <c:tx>
            <c:v>Acetone Soaked</c:v>
          </c:tx>
          <c:spPr>
            <a:ln w="19050" cap="rnd">
              <a:solidFill>
                <a:srgbClr val="FF0000"/>
              </a:solidFill>
              <a:round/>
            </a:ln>
            <a:effectLst/>
          </c:spPr>
          <c:marker>
            <c:symbol val="none"/>
          </c:marker>
          <c:xVal>
            <c:numRef>
              <c:f>'Nanohardness Curves  (2)'!$AB$5:$AB$502</c:f>
              <c:numCache>
                <c:formatCode>General</c:formatCode>
                <c:ptCount val="498"/>
                <c:pt idx="0">
                  <c:v>3.2610354444638757E-3</c:v>
                </c:pt>
                <c:pt idx="1">
                  <c:v>7.1015737382614874E-3</c:v>
                </c:pt>
                <c:pt idx="2">
                  <c:v>1.1317058222424833E-2</c:v>
                </c:pt>
                <c:pt idx="3">
                  <c:v>1.6230781214810655E-2</c:v>
                </c:pt>
                <c:pt idx="4">
                  <c:v>2.0545309281983993E-2</c:v>
                </c:pt>
                <c:pt idx="5">
                  <c:v>2.5492412884978003E-2</c:v>
                </c:pt>
                <c:pt idx="6">
                  <c:v>2.9113780330379504E-2</c:v>
                </c:pt>
                <c:pt idx="7">
                  <c:v>3.2537777303805984E-2</c:v>
                </c:pt>
                <c:pt idx="8">
                  <c:v>3.6830942468422508E-2</c:v>
                </c:pt>
                <c:pt idx="9">
                  <c:v>4.0428406194378479E-2</c:v>
                </c:pt>
                <c:pt idx="10">
                  <c:v>4.5164280631755142E-2</c:v>
                </c:pt>
                <c:pt idx="11">
                  <c:v>4.9307663574551956E-2</c:v>
                </c:pt>
                <c:pt idx="12">
                  <c:v>5.3321137506806365E-2</c:v>
                </c:pt>
                <c:pt idx="13">
                  <c:v>5.7549773285970406E-2</c:v>
                </c:pt>
                <c:pt idx="14">
                  <c:v>6.1751058800480783E-2</c:v>
                </c:pt>
                <c:pt idx="15">
                  <c:v>6.5613174310580502E-2</c:v>
                </c:pt>
                <c:pt idx="16">
                  <c:v>6.9592634533486949E-2</c:v>
                </c:pt>
                <c:pt idx="17">
                  <c:v>7.3259877110018037E-2</c:v>
                </c:pt>
                <c:pt idx="18">
                  <c:v>7.7540536236323857E-2</c:v>
                </c:pt>
                <c:pt idx="19">
                  <c:v>8.1751365236981746E-2</c:v>
                </c:pt>
                <c:pt idx="20">
                  <c:v>8.5908874359343843E-2</c:v>
                </c:pt>
                <c:pt idx="21">
                  <c:v>9.0052757269758379E-2</c:v>
                </c:pt>
                <c:pt idx="22">
                  <c:v>9.435275742342146E-2</c:v>
                </c:pt>
                <c:pt idx="23">
                  <c:v>9.8423653508145789E-2</c:v>
                </c:pt>
                <c:pt idx="24">
                  <c:v>0.10234999155874869</c:v>
                </c:pt>
                <c:pt idx="25">
                  <c:v>0.10660210487789591</c:v>
                </c:pt>
                <c:pt idx="26">
                  <c:v>0.11065391258305461</c:v>
                </c:pt>
                <c:pt idx="27">
                  <c:v>0.1144294304038958</c:v>
                </c:pt>
                <c:pt idx="28">
                  <c:v>0.11823880840536932</c:v>
                </c:pt>
                <c:pt idx="29">
                  <c:v>0.12191247054684781</c:v>
                </c:pt>
                <c:pt idx="30">
                  <c:v>0.12615202423624861</c:v>
                </c:pt>
                <c:pt idx="31">
                  <c:v>0.13014460956269452</c:v>
                </c:pt>
                <c:pt idx="32">
                  <c:v>0.13405030392551703</c:v>
                </c:pt>
                <c:pt idx="33">
                  <c:v>0.1383544607968325</c:v>
                </c:pt>
                <c:pt idx="34">
                  <c:v>0.14175492475111653</c:v>
                </c:pt>
                <c:pt idx="35">
                  <c:v>0.14609891293491811</c:v>
                </c:pt>
                <c:pt idx="36">
                  <c:v>0.15002877175394472</c:v>
                </c:pt>
                <c:pt idx="37">
                  <c:v>0.15412544831331229</c:v>
                </c:pt>
                <c:pt idx="38">
                  <c:v>0.15767249779117845</c:v>
                </c:pt>
                <c:pt idx="39">
                  <c:v>0.16148688652108326</c:v>
                </c:pt>
                <c:pt idx="40">
                  <c:v>0.16481626533529925</c:v>
                </c:pt>
                <c:pt idx="41">
                  <c:v>0.16826252071731915</c:v>
                </c:pt>
                <c:pt idx="42">
                  <c:v>0.17190875462508518</c:v>
                </c:pt>
                <c:pt idx="43">
                  <c:v>0.17541896818372965</c:v>
                </c:pt>
                <c:pt idx="44">
                  <c:v>0.17863962356516436</c:v>
                </c:pt>
                <c:pt idx="45">
                  <c:v>0.18218621031170584</c:v>
                </c:pt>
                <c:pt idx="46">
                  <c:v>0.18522719467445276</c:v>
                </c:pt>
                <c:pt idx="47">
                  <c:v>0.18854169585234723</c:v>
                </c:pt>
                <c:pt idx="48">
                  <c:v>0.19116016103331981</c:v>
                </c:pt>
                <c:pt idx="49">
                  <c:v>0.19451526583512516</c:v>
                </c:pt>
                <c:pt idx="50">
                  <c:v>0.19726857783180099</c:v>
                </c:pt>
                <c:pt idx="51">
                  <c:v>0.20049623971703748</c:v>
                </c:pt>
                <c:pt idx="52">
                  <c:v>0.20300421354987419</c:v>
                </c:pt>
                <c:pt idx="53">
                  <c:v>0.20583255840559</c:v>
                </c:pt>
                <c:pt idx="54">
                  <c:v>0.20812261142777774</c:v>
                </c:pt>
                <c:pt idx="55">
                  <c:v>0.21071613885454554</c:v>
                </c:pt>
                <c:pt idx="56">
                  <c:v>0.21306447649682969</c:v>
                </c:pt>
                <c:pt idx="57">
                  <c:v>0.21607089381400774</c:v>
                </c:pt>
                <c:pt idx="58">
                  <c:v>0.21801845441311132</c:v>
                </c:pt>
                <c:pt idx="59">
                  <c:v>0.22098831416734402</c:v>
                </c:pt>
                <c:pt idx="60">
                  <c:v>0.22544529465623345</c:v>
                </c:pt>
                <c:pt idx="61">
                  <c:v>0.23031571895329403</c:v>
                </c:pt>
                <c:pt idx="62">
                  <c:v>0.23505615570293495</c:v>
                </c:pt>
                <c:pt idx="63">
                  <c:v>0.24014238752114547</c:v>
                </c:pt>
                <c:pt idx="64">
                  <c:v>0.24478388605579496</c:v>
                </c:pt>
                <c:pt idx="65">
                  <c:v>0.24982108836135236</c:v>
                </c:pt>
                <c:pt idx="66">
                  <c:v>0.25498987372491499</c:v>
                </c:pt>
                <c:pt idx="67">
                  <c:v>0.26005750602913802</c:v>
                </c:pt>
                <c:pt idx="68">
                  <c:v>0.26512608465544019</c:v>
                </c:pt>
                <c:pt idx="69">
                  <c:v>0.2702715394170192</c:v>
                </c:pt>
                <c:pt idx="70">
                  <c:v>0.27564930417591171</c:v>
                </c:pt>
                <c:pt idx="71">
                  <c:v>0.28089980591252101</c:v>
                </c:pt>
                <c:pt idx="72">
                  <c:v>0.28627821558465016</c:v>
                </c:pt>
                <c:pt idx="73">
                  <c:v>0.29125555420816263</c:v>
                </c:pt>
                <c:pt idx="74">
                  <c:v>0.29679411076884316</c:v>
                </c:pt>
                <c:pt idx="75">
                  <c:v>0.30176205858035843</c:v>
                </c:pt>
                <c:pt idx="76">
                  <c:v>0.30687446039496946</c:v>
                </c:pt>
                <c:pt idx="77">
                  <c:v>0.31206658081255545</c:v>
                </c:pt>
                <c:pt idx="78">
                  <c:v>0.31733933603762265</c:v>
                </c:pt>
                <c:pt idx="79">
                  <c:v>0.32277665222255592</c:v>
                </c:pt>
                <c:pt idx="80">
                  <c:v>0.32796381648154327</c:v>
                </c:pt>
                <c:pt idx="81">
                  <c:v>0.33360428592919505</c:v>
                </c:pt>
                <c:pt idx="82">
                  <c:v>0.33908528475696775</c:v>
                </c:pt>
                <c:pt idx="83">
                  <c:v>0.34404241198563817</c:v>
                </c:pt>
                <c:pt idx="84">
                  <c:v>0.3492856175662804</c:v>
                </c:pt>
                <c:pt idx="85">
                  <c:v>0.35470426731663751</c:v>
                </c:pt>
                <c:pt idx="86">
                  <c:v>0.35971272055324399</c:v>
                </c:pt>
                <c:pt idx="87">
                  <c:v>0.36450111214587494</c:v>
                </c:pt>
                <c:pt idx="88">
                  <c:v>0.36983161005152437</c:v>
                </c:pt>
                <c:pt idx="89">
                  <c:v>0.37450220231640163</c:v>
                </c:pt>
                <c:pt idx="90">
                  <c:v>0.37912562248614173</c:v>
                </c:pt>
                <c:pt idx="91">
                  <c:v>0.38389124344709213</c:v>
                </c:pt>
                <c:pt idx="92">
                  <c:v>0.38813812988901597</c:v>
                </c:pt>
                <c:pt idx="93">
                  <c:v>0.39345516119222756</c:v>
                </c:pt>
                <c:pt idx="94">
                  <c:v>0.39789865962640047</c:v>
                </c:pt>
                <c:pt idx="95">
                  <c:v>0.40263182576163214</c:v>
                </c:pt>
                <c:pt idx="96">
                  <c:v>0.40736067062624243</c:v>
                </c:pt>
                <c:pt idx="97">
                  <c:v>0.41191063754529772</c:v>
                </c:pt>
                <c:pt idx="98">
                  <c:v>0.4167328712354208</c:v>
                </c:pt>
                <c:pt idx="99">
                  <c:v>0.4213926005694506</c:v>
                </c:pt>
                <c:pt idx="100">
                  <c:v>0.42595830282433378</c:v>
                </c:pt>
                <c:pt idx="101">
                  <c:v>0.43111625476181376</c:v>
                </c:pt>
                <c:pt idx="102">
                  <c:v>0.43541239165405715</c:v>
                </c:pt>
                <c:pt idx="103">
                  <c:v>0.44011558429287179</c:v>
                </c:pt>
                <c:pt idx="104">
                  <c:v>0.4451511487532579</c:v>
                </c:pt>
                <c:pt idx="105">
                  <c:v>0.44962732772293423</c:v>
                </c:pt>
                <c:pt idx="106">
                  <c:v>0.45443497927609328</c:v>
                </c:pt>
                <c:pt idx="107">
                  <c:v>0.45952638071389612</c:v>
                </c:pt>
                <c:pt idx="108">
                  <c:v>0.46427040116648599</c:v>
                </c:pt>
                <c:pt idx="109">
                  <c:v>0.46906607340097817</c:v>
                </c:pt>
                <c:pt idx="110">
                  <c:v>0.47414683212690056</c:v>
                </c:pt>
                <c:pt idx="111">
                  <c:v>0.47841236730785941</c:v>
                </c:pt>
                <c:pt idx="112">
                  <c:v>0.48320466602761569</c:v>
                </c:pt>
                <c:pt idx="113">
                  <c:v>0.48818780715025101</c:v>
                </c:pt>
                <c:pt idx="114">
                  <c:v>0.49255277595274743</c:v>
                </c:pt>
                <c:pt idx="115">
                  <c:v>0.49741339505316828</c:v>
                </c:pt>
                <c:pt idx="116">
                  <c:v>0.50218331409469785</c:v>
                </c:pt>
                <c:pt idx="117">
                  <c:v>0.50693240362057668</c:v>
                </c:pt>
                <c:pt idx="118">
                  <c:v>0.51208491643012666</c:v>
                </c:pt>
                <c:pt idx="119">
                  <c:v>0.51649444758286356</c:v>
                </c:pt>
                <c:pt idx="120">
                  <c:v>0.52119833619770894</c:v>
                </c:pt>
                <c:pt idx="121">
                  <c:v>0.52570027401506747</c:v>
                </c:pt>
                <c:pt idx="122">
                  <c:v>0.53099332202667893</c:v>
                </c:pt>
                <c:pt idx="123">
                  <c:v>0.53557498476059484</c:v>
                </c:pt>
                <c:pt idx="124">
                  <c:v>0.54014510921781622</c:v>
                </c:pt>
                <c:pt idx="125">
                  <c:v>0.54450722621329006</c:v>
                </c:pt>
                <c:pt idx="126">
                  <c:v>0.54919523415785276</c:v>
                </c:pt>
                <c:pt idx="127">
                  <c:v>0.55374899908314323</c:v>
                </c:pt>
                <c:pt idx="128">
                  <c:v>0.55838781819561278</c:v>
                </c:pt>
                <c:pt idx="129">
                  <c:v>0.56329249628205968</c:v>
                </c:pt>
                <c:pt idx="130">
                  <c:v>0.5677442666021737</c:v>
                </c:pt>
                <c:pt idx="131">
                  <c:v>0.5727515272089333</c:v>
                </c:pt>
                <c:pt idx="132">
                  <c:v>0.57751434858050399</c:v>
                </c:pt>
                <c:pt idx="133">
                  <c:v>0.58223191086543458</c:v>
                </c:pt>
                <c:pt idx="134">
                  <c:v>0.58701769167724904</c:v>
                </c:pt>
                <c:pt idx="135">
                  <c:v>0.59234500430085224</c:v>
                </c:pt>
                <c:pt idx="136">
                  <c:v>0.59703255221286922</c:v>
                </c:pt>
                <c:pt idx="137">
                  <c:v>0.6019291607435342</c:v>
                </c:pt>
                <c:pt idx="138">
                  <c:v>0.607111536408804</c:v>
                </c:pt>
                <c:pt idx="139">
                  <c:v>0.61236622750116387</c:v>
                </c:pt>
                <c:pt idx="140">
                  <c:v>0.61735997130262865</c:v>
                </c:pt>
                <c:pt idx="141">
                  <c:v>0.6222358921155684</c:v>
                </c:pt>
                <c:pt idx="142">
                  <c:v>0.62777436215108351</c:v>
                </c:pt>
                <c:pt idx="143">
                  <c:v>0.63275672292673746</c:v>
                </c:pt>
                <c:pt idx="144">
                  <c:v>0.63775335278971468</c:v>
                </c:pt>
                <c:pt idx="145">
                  <c:v>0.64331370640868435</c:v>
                </c:pt>
                <c:pt idx="146">
                  <c:v>0.64801825014405223</c:v>
                </c:pt>
                <c:pt idx="147">
                  <c:v>0.65316451167636957</c:v>
                </c:pt>
                <c:pt idx="148">
                  <c:v>0.65801926163086366</c:v>
                </c:pt>
                <c:pt idx="149">
                  <c:v>0.66342285527492495</c:v>
                </c:pt>
                <c:pt idx="150">
                  <c:v>0.66859937230620581</c:v>
                </c:pt>
                <c:pt idx="151">
                  <c:v>0.67351993147017064</c:v>
                </c:pt>
                <c:pt idx="152">
                  <c:v>0.67885387400104291</c:v>
                </c:pt>
                <c:pt idx="153">
                  <c:v>0.68396499220038043</c:v>
                </c:pt>
                <c:pt idx="154">
                  <c:v>0.68906603712558701</c:v>
                </c:pt>
                <c:pt idx="155">
                  <c:v>0.69413985198341388</c:v>
                </c:pt>
                <c:pt idx="156">
                  <c:v>0.69947911507584803</c:v>
                </c:pt>
                <c:pt idx="157">
                  <c:v>0.70473730924431455</c:v>
                </c:pt>
                <c:pt idx="158">
                  <c:v>0.70988781490165165</c:v>
                </c:pt>
                <c:pt idx="159">
                  <c:v>0.71510912451783526</c:v>
                </c:pt>
                <c:pt idx="160">
                  <c:v>0.72047025377303897</c:v>
                </c:pt>
                <c:pt idx="161">
                  <c:v>0.72559998824184069</c:v>
                </c:pt>
                <c:pt idx="162">
                  <c:v>0.73056429969550174</c:v>
                </c:pt>
                <c:pt idx="163">
                  <c:v>0.7355708490165177</c:v>
                </c:pt>
                <c:pt idx="164">
                  <c:v>0.74064622999431984</c:v>
                </c:pt>
                <c:pt idx="165">
                  <c:v>0.74563542730821164</c:v>
                </c:pt>
                <c:pt idx="166">
                  <c:v>0.75098832607635913</c:v>
                </c:pt>
                <c:pt idx="167">
                  <c:v>0.75608977471194949</c:v>
                </c:pt>
                <c:pt idx="168">
                  <c:v>0.76121774121683183</c:v>
                </c:pt>
                <c:pt idx="169">
                  <c:v>0.76652493474537908</c:v>
                </c:pt>
                <c:pt idx="170">
                  <c:v>0.77164350094987155</c:v>
                </c:pt>
                <c:pt idx="171">
                  <c:v>0.77675583333673059</c:v>
                </c:pt>
                <c:pt idx="172">
                  <c:v>0.78231009951120889</c:v>
                </c:pt>
                <c:pt idx="173">
                  <c:v>0.78730281688928239</c:v>
                </c:pt>
                <c:pt idx="174">
                  <c:v>0.79241618270123149</c:v>
                </c:pt>
                <c:pt idx="175">
                  <c:v>0.79777364226667014</c:v>
                </c:pt>
                <c:pt idx="176">
                  <c:v>0.80286857464344541</c:v>
                </c:pt>
                <c:pt idx="177">
                  <c:v>0.80826752484600484</c:v>
                </c:pt>
                <c:pt idx="178">
                  <c:v>0.81329553721835313</c:v>
                </c:pt>
                <c:pt idx="179">
                  <c:v>0.81876671116388533</c:v>
                </c:pt>
                <c:pt idx="180">
                  <c:v>0.82437785655685158</c:v>
                </c:pt>
                <c:pt idx="181">
                  <c:v>0.82973572958796837</c:v>
                </c:pt>
                <c:pt idx="182">
                  <c:v>0.83542895873486511</c:v>
                </c:pt>
                <c:pt idx="183">
                  <c:v>0.84086087250356101</c:v>
                </c:pt>
                <c:pt idx="184">
                  <c:v>0.84639986891598396</c:v>
                </c:pt>
                <c:pt idx="185">
                  <c:v>0.85200127389189606</c:v>
                </c:pt>
                <c:pt idx="186">
                  <c:v>0.85681696541408814</c:v>
                </c:pt>
                <c:pt idx="187">
                  <c:v>0.86208606773670138</c:v>
                </c:pt>
                <c:pt idx="188">
                  <c:v>0.86775894811238807</c:v>
                </c:pt>
                <c:pt idx="189">
                  <c:v>0.873395693777966</c:v>
                </c:pt>
                <c:pt idx="190">
                  <c:v>0.87918937188738466</c:v>
                </c:pt>
                <c:pt idx="191">
                  <c:v>0.88521915239116611</c:v>
                </c:pt>
                <c:pt idx="192">
                  <c:v>0.89108118431884953</c:v>
                </c:pt>
                <c:pt idx="193">
                  <c:v>0.89679614362093729</c:v>
                </c:pt>
                <c:pt idx="194">
                  <c:v>0.90281184861448127</c:v>
                </c:pt>
                <c:pt idx="195">
                  <c:v>0.90884606157042158</c:v>
                </c:pt>
                <c:pt idx="196">
                  <c:v>0.91488778933824599</c:v>
                </c:pt>
                <c:pt idx="197">
                  <c:v>0.92104221300863975</c:v>
                </c:pt>
                <c:pt idx="198">
                  <c:v>0.92719947231146116</c:v>
                </c:pt>
                <c:pt idx="199">
                  <c:v>0.93338043806965987</c:v>
                </c:pt>
                <c:pt idx="200">
                  <c:v>0.94002108329738721</c:v>
                </c:pt>
                <c:pt idx="201">
                  <c:v>0.94625667443819572</c:v>
                </c:pt>
                <c:pt idx="202">
                  <c:v>0.95277472235632132</c:v>
                </c:pt>
                <c:pt idx="203">
                  <c:v>0.95935774421675934</c:v>
                </c:pt>
                <c:pt idx="204">
                  <c:v>0.9658508997527393</c:v>
                </c:pt>
                <c:pt idx="205">
                  <c:v>0.97285867020037886</c:v>
                </c:pt>
                <c:pt idx="206">
                  <c:v>0.97966415975478605</c:v>
                </c:pt>
                <c:pt idx="207">
                  <c:v>0.98608107404646606</c:v>
                </c:pt>
                <c:pt idx="208">
                  <c:v>0.9930020657388573</c:v>
                </c:pt>
                <c:pt idx="209">
                  <c:v>0.99973324998825219</c:v>
                </c:pt>
                <c:pt idx="210">
                  <c:v>1.0065362428333964</c:v>
                </c:pt>
                <c:pt idx="211">
                  <c:v>1.013814661656024</c:v>
                </c:pt>
                <c:pt idx="212">
                  <c:v>1.0210676808352002</c:v>
                </c:pt>
                <c:pt idx="213">
                  <c:v>1.0281642248641603</c:v>
                </c:pt>
                <c:pt idx="214">
                  <c:v>1.0355301584203647</c:v>
                </c:pt>
                <c:pt idx="215">
                  <c:v>1.0429356258611462</c:v>
                </c:pt>
                <c:pt idx="216">
                  <c:v>1.0508333598403361</c:v>
                </c:pt>
                <c:pt idx="217">
                  <c:v>1.0582129444532329</c:v>
                </c:pt>
                <c:pt idx="218">
                  <c:v>1.0662821945976975</c:v>
                </c:pt>
                <c:pt idx="219">
                  <c:v>1.0737904542758008</c:v>
                </c:pt>
                <c:pt idx="220">
                  <c:v>1.0819390842819474</c:v>
                </c:pt>
                <c:pt idx="221">
                  <c:v>1.0897049811633679</c:v>
                </c:pt>
                <c:pt idx="222">
                  <c:v>1.0978184551713828</c:v>
                </c:pt>
                <c:pt idx="223">
                  <c:v>1.1057755735290355</c:v>
                </c:pt>
                <c:pt idx="224">
                  <c:v>1.1141544593402144</c:v>
                </c:pt>
                <c:pt idx="225">
                  <c:v>1.1224974845081102</c:v>
                </c:pt>
                <c:pt idx="226">
                  <c:v>1.1309393458980972</c:v>
                </c:pt>
                <c:pt idx="227">
                  <c:v>1.1397185891812576</c:v>
                </c:pt>
                <c:pt idx="228">
                  <c:v>1.148292187845571</c:v>
                </c:pt>
                <c:pt idx="229">
                  <c:v>1.157480264771978</c:v>
                </c:pt>
                <c:pt idx="230">
                  <c:v>1.1661366695308433</c:v>
                </c:pt>
                <c:pt idx="231">
                  <c:v>1.1748570980201525</c:v>
                </c:pt>
                <c:pt idx="232">
                  <c:v>1.1840050811244787</c:v>
                </c:pt>
                <c:pt idx="233">
                  <c:v>1.1929934321482305</c:v>
                </c:pt>
                <c:pt idx="234">
                  <c:v>1.202304679232308</c:v>
                </c:pt>
                <c:pt idx="235">
                  <c:v>1.2117309181188378</c:v>
                </c:pt>
                <c:pt idx="236">
                  <c:v>1.2212017027740907</c:v>
                </c:pt>
                <c:pt idx="237">
                  <c:v>1.2309427685450764</c:v>
                </c:pt>
                <c:pt idx="238">
                  <c:v>1.2406041542032802</c:v>
                </c:pt>
                <c:pt idx="239">
                  <c:v>1.2505483483340942</c:v>
                </c:pt>
                <c:pt idx="240">
                  <c:v>1.2603516809361031</c:v>
                </c:pt>
                <c:pt idx="241">
                  <c:v>1.2706057623009237</c:v>
                </c:pt>
                <c:pt idx="242">
                  <c:v>1.2808602732968244</c:v>
                </c:pt>
                <c:pt idx="243">
                  <c:v>1.2914130273761903</c:v>
                </c:pt>
                <c:pt idx="244">
                  <c:v>1.302133942820324</c:v>
                </c:pt>
                <c:pt idx="245">
                  <c:v>1.3127970645967248</c:v>
                </c:pt>
                <c:pt idx="246">
                  <c:v>1.323622586279096</c:v>
                </c:pt>
                <c:pt idx="247">
                  <c:v>1.3346188703138715</c:v>
                </c:pt>
                <c:pt idx="248">
                  <c:v>1.3456273794404412</c:v>
                </c:pt>
                <c:pt idx="249">
                  <c:v>1.3570094349272741</c:v>
                </c:pt>
                <c:pt idx="250">
                  <c:v>1.3683435842652771</c:v>
                </c:pt>
                <c:pt idx="251">
                  <c:v>1.3800579124345198</c:v>
                </c:pt>
                <c:pt idx="252">
                  <c:v>1.3914821986210095</c:v>
                </c:pt>
                <c:pt idx="253">
                  <c:v>1.4029387775226256</c:v>
                </c:pt>
                <c:pt idx="254">
                  <c:v>1.4145642661726248</c:v>
                </c:pt>
                <c:pt idx="255">
                  <c:v>1.4266563950847599</c:v>
                </c:pt>
                <c:pt idx="256">
                  <c:v>1.438780883828908</c:v>
                </c:pt>
                <c:pt idx="257">
                  <c:v>1.4504878261241141</c:v>
                </c:pt>
                <c:pt idx="258">
                  <c:v>1.4628364968965899</c:v>
                </c:pt>
                <c:pt idx="259">
                  <c:v>1.4749290999171714</c:v>
                </c:pt>
                <c:pt idx="260">
                  <c:v>1.4872098215023348</c:v>
                </c:pt>
                <c:pt idx="261">
                  <c:v>1.4999677723146077</c:v>
                </c:pt>
                <c:pt idx="262">
                  <c:v>1.5123730754011309</c:v>
                </c:pt>
                <c:pt idx="263">
                  <c:v>1.5250288380307944</c:v>
                </c:pt>
                <c:pt idx="264">
                  <c:v>1.5375315881510612</c:v>
                </c:pt>
                <c:pt idx="265">
                  <c:v>1.5503431244179424</c:v>
                </c:pt>
                <c:pt idx="266">
                  <c:v>1.5633036702816143</c:v>
                </c:pt>
                <c:pt idx="267">
                  <c:v>1.5761279446626149</c:v>
                </c:pt>
                <c:pt idx="268">
                  <c:v>1.5890357088588798</c:v>
                </c:pt>
                <c:pt idx="269">
                  <c:v>1.6018422733510305</c:v>
                </c:pt>
                <c:pt idx="270">
                  <c:v>1.6149726379265805</c:v>
                </c:pt>
                <c:pt idx="271">
                  <c:v>1.6279840752765695</c:v>
                </c:pt>
                <c:pt idx="272">
                  <c:v>1.6407613457877372</c:v>
                </c:pt>
                <c:pt idx="273">
                  <c:v>1.6538696273617903</c:v>
                </c:pt>
                <c:pt idx="274">
                  <c:v>1.6674386385568161</c:v>
                </c:pt>
                <c:pt idx="275">
                  <c:v>1.6804362529081334</c:v>
                </c:pt>
                <c:pt idx="276">
                  <c:v>1.6938069297731599</c:v>
                </c:pt>
                <c:pt idx="277">
                  <c:v>1.7075904178913257</c:v>
                </c:pt>
                <c:pt idx="278">
                  <c:v>1.7213555869710966</c:v>
                </c:pt>
                <c:pt idx="279">
                  <c:v>1.7353047083510675</c:v>
                </c:pt>
                <c:pt idx="280">
                  <c:v>1.7496592159297171</c:v>
                </c:pt>
                <c:pt idx="281">
                  <c:v>1.7636234473566839</c:v>
                </c:pt>
                <c:pt idx="282">
                  <c:v>1.7783036111745707</c:v>
                </c:pt>
                <c:pt idx="283">
                  <c:v>1.7927493808337247</c:v>
                </c:pt>
                <c:pt idx="284">
                  <c:v>1.8076343760738964</c:v>
                </c:pt>
                <c:pt idx="285">
                  <c:v>1.8227801045350618</c:v>
                </c:pt>
                <c:pt idx="286">
                  <c:v>1.8381077907985539</c:v>
                </c:pt>
                <c:pt idx="287">
                  <c:v>1.8535552642083488</c:v>
                </c:pt>
                <c:pt idx="288">
                  <c:v>1.8691836641760207</c:v>
                </c:pt>
                <c:pt idx="289">
                  <c:v>1.8850414074233259</c:v>
                </c:pt>
                <c:pt idx="290">
                  <c:v>1.9009439730710256</c:v>
                </c:pt>
                <c:pt idx="291">
                  <c:v>1.9172182258210473</c:v>
                </c:pt>
                <c:pt idx="292">
                  <c:v>1.9339148491717117</c:v>
                </c:pt>
                <c:pt idx="293">
                  <c:v>1.9506518532098431</c:v>
                </c:pt>
                <c:pt idx="294">
                  <c:v>1.9672817899687818</c:v>
                </c:pt>
                <c:pt idx="295">
                  <c:v>1.9845277875651881</c:v>
                </c:pt>
                <c:pt idx="296">
                  <c:v>2.0022323303526059</c:v>
                </c:pt>
                <c:pt idx="297">
                  <c:v>2.0199459271052422</c:v>
                </c:pt>
                <c:pt idx="298">
                  <c:v>2.0380643094334427</c:v>
                </c:pt>
                <c:pt idx="299">
                  <c:v>2.0565833777898539</c:v>
                </c:pt>
                <c:pt idx="300">
                  <c:v>2.0754984702411883</c:v>
                </c:pt>
                <c:pt idx="301">
                  <c:v>2.0947519299983388</c:v>
                </c:pt>
                <c:pt idx="302">
                  <c:v>2.1143039188958044</c:v>
                </c:pt>
                <c:pt idx="303">
                  <c:v>2.1342445183053349</c:v>
                </c:pt>
                <c:pt idx="304">
                  <c:v>2.1545112985435897</c:v>
                </c:pt>
                <c:pt idx="305">
                  <c:v>2.1747199679096192</c:v>
                </c:pt>
                <c:pt idx="306">
                  <c:v>2.1954527139816267</c:v>
                </c:pt>
                <c:pt idx="307">
                  <c:v>2.2159663601913024</c:v>
                </c:pt>
                <c:pt idx="308">
                  <c:v>2.2372732800517392</c:v>
                </c:pt>
                <c:pt idx="309">
                  <c:v>2.2584519387424598</c:v>
                </c:pt>
                <c:pt idx="310">
                  <c:v>2.2800197124837531</c:v>
                </c:pt>
                <c:pt idx="311">
                  <c:v>2.3018640904363066</c:v>
                </c:pt>
                <c:pt idx="312">
                  <c:v>2.3241378122315948</c:v>
                </c:pt>
                <c:pt idx="313">
                  <c:v>2.3460506658005964</c:v>
                </c:pt>
                <c:pt idx="314">
                  <c:v>2.3686599608407466</c:v>
                </c:pt>
                <c:pt idx="315">
                  <c:v>2.3915637213764103</c:v>
                </c:pt>
                <c:pt idx="316">
                  <c:v>2.4148824596360341</c:v>
                </c:pt>
                <c:pt idx="317">
                  <c:v>2.4380604693677235</c:v>
                </c:pt>
                <c:pt idx="318">
                  <c:v>2.4612040892632518</c:v>
                </c:pt>
                <c:pt idx="319">
                  <c:v>2.4844138630013295</c:v>
                </c:pt>
                <c:pt idx="320">
                  <c:v>2.5081169391856091</c:v>
                </c:pt>
                <c:pt idx="321">
                  <c:v>2.5310908238315721</c:v>
                </c:pt>
                <c:pt idx="322">
                  <c:v>2.5548315970666549</c:v>
                </c:pt>
                <c:pt idx="323">
                  <c:v>2.5780254344381643</c:v>
                </c:pt>
                <c:pt idx="324">
                  <c:v>2.6018064553309337</c:v>
                </c:pt>
                <c:pt idx="325">
                  <c:v>2.6251556323052796</c:v>
                </c:pt>
                <c:pt idx="326">
                  <c:v>2.6487840850759987</c:v>
                </c:pt>
                <c:pt idx="327">
                  <c:v>2.6723604272350943</c:v>
                </c:pt>
                <c:pt idx="328">
                  <c:v>2.6959975529531501</c:v>
                </c:pt>
                <c:pt idx="329">
                  <c:v>2.7197525198486381</c:v>
                </c:pt>
                <c:pt idx="330">
                  <c:v>2.7436129229565318</c:v>
                </c:pt>
                <c:pt idx="331">
                  <c:v>2.7674514341326839</c:v>
                </c:pt>
                <c:pt idx="332">
                  <c:v>2.7915077616084276</c:v>
                </c:pt>
                <c:pt idx="333">
                  <c:v>2.8156566652628952</c:v>
                </c:pt>
                <c:pt idx="334">
                  <c:v>2.8402707679217625</c:v>
                </c:pt>
                <c:pt idx="335">
                  <c:v>2.8650333262485983</c:v>
                </c:pt>
                <c:pt idx="336">
                  <c:v>2.8904491935515586</c:v>
                </c:pt>
                <c:pt idx="337">
                  <c:v>2.9156426377833378</c:v>
                </c:pt>
                <c:pt idx="338">
                  <c:v>2.9413206957377294</c:v>
                </c:pt>
                <c:pt idx="339">
                  <c:v>2.9670752993464675</c:v>
                </c:pt>
                <c:pt idx="340">
                  <c:v>2.9926405753813654</c:v>
                </c:pt>
                <c:pt idx="341">
                  <c:v>3.0186374196232584</c:v>
                </c:pt>
                <c:pt idx="342">
                  <c:v>3.0448496459334007</c:v>
                </c:pt>
                <c:pt idx="343">
                  <c:v>3.0711329923596926</c:v>
                </c:pt>
                <c:pt idx="344">
                  <c:v>3.0974058984583603</c:v>
                </c:pt>
                <c:pt idx="345">
                  <c:v>3.1245877896706817</c:v>
                </c:pt>
                <c:pt idx="346">
                  <c:v>3.1520529004094882</c:v>
                </c:pt>
                <c:pt idx="347">
                  <c:v>3.1798488513644445</c:v>
                </c:pt>
                <c:pt idx="348">
                  <c:v>3.208223459764703</c:v>
                </c:pt>
                <c:pt idx="349">
                  <c:v>3.237012843628976</c:v>
                </c:pt>
                <c:pt idx="350">
                  <c:v>3.2666053116487106</c:v>
                </c:pt>
                <c:pt idx="351">
                  <c:v>3.2965447994461026</c:v>
                </c:pt>
                <c:pt idx="352">
                  <c:v>3.3268779631257033</c:v>
                </c:pt>
                <c:pt idx="353">
                  <c:v>3.3578387154013072</c:v>
                </c:pt>
                <c:pt idx="354">
                  <c:v>3.3893296567900224</c:v>
                </c:pt>
                <c:pt idx="355">
                  <c:v>3.4213026455300857</c:v>
                </c:pt>
                <c:pt idx="356">
                  <c:v>3.4538991850527037</c:v>
                </c:pt>
                <c:pt idx="357">
                  <c:v>3.4867711290040289</c:v>
                </c:pt>
                <c:pt idx="358">
                  <c:v>3.5201376922549446</c:v>
                </c:pt>
                <c:pt idx="359">
                  <c:v>3.5541909131810301</c:v>
                </c:pt>
                <c:pt idx="360">
                  <c:v>3.5889900959960803</c:v>
                </c:pt>
                <c:pt idx="361">
                  <c:v>3.6243196548900256</c:v>
                </c:pt>
                <c:pt idx="362">
                  <c:v>3.6605335110211108</c:v>
                </c:pt>
                <c:pt idx="363">
                  <c:v>3.6971123521948193</c:v>
                </c:pt>
                <c:pt idx="364">
                  <c:v>3.7345243037742888</c:v>
                </c:pt>
                <c:pt idx="365">
                  <c:v>3.7729260276049876</c:v>
                </c:pt>
                <c:pt idx="366">
                  <c:v>3.8117083998521371</c:v>
                </c:pt>
                <c:pt idx="367">
                  <c:v>3.8509391380019964</c:v>
                </c:pt>
                <c:pt idx="368">
                  <c:v>3.8905507528495216</c:v>
                </c:pt>
                <c:pt idx="369">
                  <c:v>3.929913965273379</c:v>
                </c:pt>
                <c:pt idx="370">
                  <c:v>3.970049759660915</c:v>
                </c:pt>
                <c:pt idx="371">
                  <c:v>4.0109870018609133</c:v>
                </c:pt>
                <c:pt idx="372">
                  <c:v>4.0519699547658048</c:v>
                </c:pt>
                <c:pt idx="373">
                  <c:v>4.0936264481178188</c:v>
                </c:pt>
                <c:pt idx="374">
                  <c:v>4.1357094497813565</c:v>
                </c:pt>
                <c:pt idx="375">
                  <c:v>4.1779315637886016</c:v>
                </c:pt>
                <c:pt idx="376">
                  <c:v>4.2205382423383044</c:v>
                </c:pt>
                <c:pt idx="377">
                  <c:v>4.2640387834644695</c:v>
                </c:pt>
                <c:pt idx="378">
                  <c:v>4.3078702033627412</c:v>
                </c:pt>
                <c:pt idx="379">
                  <c:v>4.3521174441464954</c:v>
                </c:pt>
                <c:pt idx="380">
                  <c:v>4.3968411173231541</c:v>
                </c:pt>
                <c:pt idx="381">
                  <c:v>4.4421583554914621</c:v>
                </c:pt>
                <c:pt idx="382">
                  <c:v>4.4881745851340122</c:v>
                </c:pt>
                <c:pt idx="383">
                  <c:v>4.5348395830683268</c:v>
                </c:pt>
                <c:pt idx="384">
                  <c:v>4.5823696655335899</c:v>
                </c:pt>
                <c:pt idx="385">
                  <c:v>4.6302648889686076</c:v>
                </c:pt>
                <c:pt idx="386">
                  <c:v>4.6783164818802669</c:v>
                </c:pt>
                <c:pt idx="387">
                  <c:v>4.7269671176723715</c:v>
                </c:pt>
                <c:pt idx="388">
                  <c:v>4.7752238276053625</c:v>
                </c:pt>
                <c:pt idx="389">
                  <c:v>4.8238221413345634</c:v>
                </c:pt>
                <c:pt idx="390">
                  <c:v>4.871938584355858</c:v>
                </c:pt>
                <c:pt idx="391">
                  <c:v>4.9191426166392525</c:v>
                </c:pt>
                <c:pt idx="392">
                  <c:v>4.9664409615652323</c:v>
                </c:pt>
                <c:pt idx="393">
                  <c:v>5.0132975203130492</c:v>
                </c:pt>
                <c:pt idx="394">
                  <c:v>5.0598707509939551</c:v>
                </c:pt>
                <c:pt idx="395">
                  <c:v>5.1066877491544345</c:v>
                </c:pt>
                <c:pt idx="396">
                  <c:v>5.1543367400463032</c:v>
                </c:pt>
                <c:pt idx="397">
                  <c:v>5.2029840496935975</c:v>
                </c:pt>
                <c:pt idx="398">
                  <c:v>5.2521425730607989</c:v>
                </c:pt>
                <c:pt idx="399">
                  <c:v>5.3021591980069527</c:v>
                </c:pt>
                <c:pt idx="400">
                  <c:v>5.353842244080087</c:v>
                </c:pt>
                <c:pt idx="401">
                  <c:v>5.4067313768106615</c:v>
                </c:pt>
                <c:pt idx="402">
                  <c:v>5.4606361892611979</c:v>
                </c:pt>
                <c:pt idx="403">
                  <c:v>5.5161506379072192</c:v>
                </c:pt>
                <c:pt idx="404">
                  <c:v>5.5728148927243648</c:v>
                </c:pt>
                <c:pt idx="405">
                  <c:v>5.6311654537693743</c:v>
                </c:pt>
                <c:pt idx="406">
                  <c:v>5.6912198127290745</c:v>
                </c:pt>
                <c:pt idx="407">
                  <c:v>5.7524874826601575</c:v>
                </c:pt>
                <c:pt idx="408">
                  <c:v>5.8149111532750917</c:v>
                </c:pt>
                <c:pt idx="409">
                  <c:v>5.8784302618195676</c:v>
                </c:pt>
                <c:pt idx="410">
                  <c:v>5.9423520645466823</c:v>
                </c:pt>
                <c:pt idx="411">
                  <c:v>6.0070902317207526</c:v>
                </c:pt>
                <c:pt idx="412">
                  <c:v>6.0718577766746282</c:v>
                </c:pt>
                <c:pt idx="413">
                  <c:v>6.1367197421763411</c:v>
                </c:pt>
                <c:pt idx="414">
                  <c:v>6.2021671393941178</c:v>
                </c:pt>
                <c:pt idx="415">
                  <c:v>6.2682578141673702</c:v>
                </c:pt>
                <c:pt idx="416">
                  <c:v>6.3348682825463074</c:v>
                </c:pt>
                <c:pt idx="417">
                  <c:v>6.4019481398776126</c:v>
                </c:pt>
                <c:pt idx="418">
                  <c:v>6.468737103268813</c:v>
                </c:pt>
                <c:pt idx="419">
                  <c:v>6.5346903845152111</c:v>
                </c:pt>
                <c:pt idx="420">
                  <c:v>6.600029272308146</c:v>
                </c:pt>
                <c:pt idx="421">
                  <c:v>6.6652397949135711</c:v>
                </c:pt>
                <c:pt idx="422">
                  <c:v>6.7311050604314371</c:v>
                </c:pt>
                <c:pt idx="423">
                  <c:v>6.7976837010281246</c:v>
                </c:pt>
                <c:pt idx="424">
                  <c:v>6.8645932084876282</c:v>
                </c:pt>
                <c:pt idx="425">
                  <c:v>6.9320534469076858</c:v>
                </c:pt>
                <c:pt idx="426">
                  <c:v>7.0001547214043134</c:v>
                </c:pt>
                <c:pt idx="427">
                  <c:v>7.0684421099434882</c:v>
                </c:pt>
                <c:pt idx="428">
                  <c:v>7.137761384091398</c:v>
                </c:pt>
                <c:pt idx="429">
                  <c:v>7.2080673912984752</c:v>
                </c:pt>
                <c:pt idx="430">
                  <c:v>7.2796008173091771</c:v>
                </c:pt>
                <c:pt idx="431">
                  <c:v>7.3524860857920791</c:v>
                </c:pt>
                <c:pt idx="432">
                  <c:v>7.4271035095950451</c:v>
                </c:pt>
                <c:pt idx="433">
                  <c:v>7.5025894646799731</c:v>
                </c:pt>
                <c:pt idx="434">
                  <c:v>7.5801135984336101</c:v>
                </c:pt>
                <c:pt idx="435">
                  <c:v>7.6588841745139469</c:v>
                </c:pt>
                <c:pt idx="436">
                  <c:v>7.7389478008467547</c:v>
                </c:pt>
                <c:pt idx="437">
                  <c:v>7.8196156669380326</c:v>
                </c:pt>
                <c:pt idx="438">
                  <c:v>7.9018278341974595</c:v>
                </c:pt>
                <c:pt idx="439">
                  <c:v>7.9853652030320452</c:v>
                </c:pt>
                <c:pt idx="440">
                  <c:v>8.070440952251511</c:v>
                </c:pt>
                <c:pt idx="441">
                  <c:v>8.1560524691162168</c:v>
                </c:pt>
                <c:pt idx="442">
                  <c:v>8.2437726871098764</c:v>
                </c:pt>
                <c:pt idx="443">
                  <c:v>8.3325925424039937</c:v>
                </c:pt>
                <c:pt idx="444">
                  <c:v>8.4236312869186207</c:v>
                </c:pt>
                <c:pt idx="445">
                  <c:v>8.515983320994124</c:v>
                </c:pt>
                <c:pt idx="446">
                  <c:v>8.6104869628939902</c:v>
                </c:pt>
                <c:pt idx="447">
                  <c:v>8.7069423425820194</c:v>
                </c:pt>
                <c:pt idx="448">
                  <c:v>8.8055230183375688</c:v>
                </c:pt>
                <c:pt idx="449">
                  <c:v>8.9047143032157585</c:v>
                </c:pt>
                <c:pt idx="450">
                  <c:v>9.0060474763553824</c:v>
                </c:pt>
                <c:pt idx="451">
                  <c:v>9.1085985228574451</c:v>
                </c:pt>
                <c:pt idx="452">
                  <c:v>9.2125517417790324</c:v>
                </c:pt>
                <c:pt idx="453">
                  <c:v>9.3162525415774589</c:v>
                </c:pt>
                <c:pt idx="454">
                  <c:v>9.4207177788289727</c:v>
                </c:pt>
                <c:pt idx="455">
                  <c:v>9.5251841747812627</c:v>
                </c:pt>
                <c:pt idx="456">
                  <c:v>9.6304989772865657</c:v>
                </c:pt>
                <c:pt idx="457">
                  <c:v>9.736930224843686</c:v>
                </c:pt>
                <c:pt idx="458">
                  <c:v>9.8454342982454346</c:v>
                </c:pt>
                <c:pt idx="459">
                  <c:v>9.9558989577407733</c:v>
                </c:pt>
                <c:pt idx="460">
                  <c:v>10.067968461043723</c:v>
                </c:pt>
                <c:pt idx="461">
                  <c:v>10.181685611863138</c:v>
                </c:pt>
                <c:pt idx="462">
                  <c:v>10.296522485152988</c:v>
                </c:pt>
                <c:pt idx="463">
                  <c:v>10.411840014440864</c:v>
                </c:pt>
                <c:pt idx="464">
                  <c:v>10.527041239925271</c:v>
                </c:pt>
                <c:pt idx="465">
                  <c:v>10.642997501047452</c:v>
                </c:pt>
                <c:pt idx="466">
                  <c:v>10.758712723785251</c:v>
                </c:pt>
                <c:pt idx="467">
                  <c:v>10.875692900050691</c:v>
                </c:pt>
                <c:pt idx="468">
                  <c:v>10.993465793629019</c:v>
                </c:pt>
                <c:pt idx="469">
                  <c:v>11.112172625915303</c:v>
                </c:pt>
                <c:pt idx="470">
                  <c:v>11.231140549543531</c:v>
                </c:pt>
                <c:pt idx="471">
                  <c:v>11.351312341121606</c:v>
                </c:pt>
                <c:pt idx="472">
                  <c:v>11.472536362736189</c:v>
                </c:pt>
                <c:pt idx="473">
                  <c:v>11.594962191642669</c:v>
                </c:pt>
                <c:pt idx="474">
                  <c:v>11.719316912506244</c:v>
                </c:pt>
                <c:pt idx="475">
                  <c:v>11.844882364190058</c:v>
                </c:pt>
                <c:pt idx="476">
                  <c:v>11.972103156592661</c:v>
                </c:pt>
                <c:pt idx="477">
                  <c:v>12.100580162914726</c:v>
                </c:pt>
                <c:pt idx="478">
                  <c:v>12.230813874257841</c:v>
                </c:pt>
                <c:pt idx="479">
                  <c:v>12.362713477178055</c:v>
                </c:pt>
                <c:pt idx="480">
                  <c:v>12.497133556671576</c:v>
                </c:pt>
                <c:pt idx="481">
                  <c:v>12.632627093384309</c:v>
                </c:pt>
                <c:pt idx="482">
                  <c:v>12.770036778435166</c:v>
                </c:pt>
                <c:pt idx="483">
                  <c:v>12.909596287899276</c:v>
                </c:pt>
                <c:pt idx="484">
                  <c:v>13.051383636917249</c:v>
                </c:pt>
                <c:pt idx="485">
                  <c:v>13.195822064414111</c:v>
                </c:pt>
                <c:pt idx="486">
                  <c:v>13.343220237244457</c:v>
                </c:pt>
                <c:pt idx="487">
                  <c:v>13.494488261061214</c:v>
                </c:pt>
                <c:pt idx="488">
                  <c:v>13.649229159727467</c:v>
                </c:pt>
                <c:pt idx="489">
                  <c:v>13.806973184472284</c:v>
                </c:pt>
                <c:pt idx="490">
                  <c:v>13.968011638818092</c:v>
                </c:pt>
                <c:pt idx="491">
                  <c:v>14.131653280167281</c:v>
                </c:pt>
                <c:pt idx="492">
                  <c:v>14.29872870336758</c:v>
                </c:pt>
                <c:pt idx="493">
                  <c:v>14.469494564511306</c:v>
                </c:pt>
                <c:pt idx="494">
                  <c:v>14.643993550313303</c:v>
                </c:pt>
                <c:pt idx="495">
                  <c:v>14.821419990953434</c:v>
                </c:pt>
                <c:pt idx="496">
                  <c:v>15.001887238897899</c:v>
                </c:pt>
                <c:pt idx="497">
                  <c:v>15.184958046987717</c:v>
                </c:pt>
              </c:numCache>
            </c:numRef>
          </c:xVal>
          <c:yVal>
            <c:numRef>
              <c:f>'Nanohardness Curves  (2)'!$AE$5:$AE$502</c:f>
              <c:numCache>
                <c:formatCode>General</c:formatCode>
                <c:ptCount val="498"/>
                <c:pt idx="0">
                  <c:v>0</c:v>
                </c:pt>
                <c:pt idx="1">
                  <c:v>0</c:v>
                </c:pt>
                <c:pt idx="2">
                  <c:v>-2346.1785076349197</c:v>
                </c:pt>
                <c:pt idx="3">
                  <c:v>3591.8396746375329</c:v>
                </c:pt>
                <c:pt idx="4">
                  <c:v>761.99497662480792</c:v>
                </c:pt>
                <c:pt idx="5">
                  <c:v>340.30450123613844</c:v>
                </c:pt>
                <c:pt idx="6">
                  <c:v>249.48749163705034</c:v>
                </c:pt>
                <c:pt idx="7">
                  <c:v>202.19717722225764</c:v>
                </c:pt>
                <c:pt idx="8">
                  <c:v>152.84033987115595</c:v>
                </c:pt>
                <c:pt idx="9">
                  <c:v>129.98940456513353</c:v>
                </c:pt>
                <c:pt idx="10">
                  <c:v>99.732229766380257</c:v>
                </c:pt>
                <c:pt idx="11">
                  <c:v>83.078153135674683</c:v>
                </c:pt>
                <c:pt idx="12">
                  <c:v>71.345227335842381</c:v>
                </c:pt>
                <c:pt idx="13">
                  <c:v>61.497660626383741</c:v>
                </c:pt>
                <c:pt idx="14">
                  <c:v>53.941461967587578</c:v>
                </c:pt>
                <c:pt idx="15">
                  <c:v>49.277367433265042</c:v>
                </c:pt>
                <c:pt idx="16">
                  <c:v>45.069536236994686</c:v>
                </c:pt>
                <c:pt idx="17">
                  <c:v>42.082190416431473</c:v>
                </c:pt>
                <c:pt idx="18">
                  <c:v>38.201178561188861</c:v>
                </c:pt>
                <c:pt idx="19">
                  <c:v>34.981523414641536</c:v>
                </c:pt>
                <c:pt idx="20">
                  <c:v>32.188777283499938</c:v>
                </c:pt>
                <c:pt idx="21">
                  <c:v>29.740265920465006</c:v>
                </c:pt>
                <c:pt idx="22">
                  <c:v>27.37649356430174</c:v>
                </c:pt>
                <c:pt idx="23">
                  <c:v>25.565029636519444</c:v>
                </c:pt>
                <c:pt idx="24">
                  <c:v>24.135019878020508</c:v>
                </c:pt>
                <c:pt idx="25">
                  <c:v>22.670130368656494</c:v>
                </c:pt>
                <c:pt idx="26">
                  <c:v>21.475532005254575</c:v>
                </c:pt>
                <c:pt idx="27">
                  <c:v>20.607512042697909</c:v>
                </c:pt>
                <c:pt idx="28">
                  <c:v>19.766607820104444</c:v>
                </c:pt>
                <c:pt idx="29">
                  <c:v>19.023902571844882</c:v>
                </c:pt>
                <c:pt idx="30">
                  <c:v>17.942083467531656</c:v>
                </c:pt>
                <c:pt idx="31">
                  <c:v>17.158934894586963</c:v>
                </c:pt>
                <c:pt idx="32">
                  <c:v>16.447000133555626</c:v>
                </c:pt>
                <c:pt idx="33">
                  <c:v>15.631580765014853</c:v>
                </c:pt>
                <c:pt idx="34">
                  <c:v>15.28000031749967</c:v>
                </c:pt>
                <c:pt idx="35">
                  <c:v>14.596222148209828</c:v>
                </c:pt>
                <c:pt idx="36">
                  <c:v>14.093684097595279</c:v>
                </c:pt>
                <c:pt idx="37">
                  <c:v>13.582443977322413</c:v>
                </c:pt>
                <c:pt idx="38">
                  <c:v>13.276568821812017</c:v>
                </c:pt>
                <c:pt idx="39">
                  <c:v>12.885848589901522</c:v>
                </c:pt>
                <c:pt idx="40">
                  <c:v>12.641373308663832</c:v>
                </c:pt>
                <c:pt idx="41">
                  <c:v>12.387673607799274</c:v>
                </c:pt>
                <c:pt idx="42">
                  <c:v>12.059478203601893</c:v>
                </c:pt>
                <c:pt idx="43">
                  <c:v>11.785316113339549</c:v>
                </c:pt>
                <c:pt idx="44">
                  <c:v>11.602430523120445</c:v>
                </c:pt>
                <c:pt idx="45">
                  <c:v>11.336115448739907</c:v>
                </c:pt>
                <c:pt idx="46">
                  <c:v>11.201376151292923</c:v>
                </c:pt>
                <c:pt idx="47">
                  <c:v>11.016942589641786</c:v>
                </c:pt>
                <c:pt idx="48">
                  <c:v>10.992907229572937</c:v>
                </c:pt>
                <c:pt idx="49">
                  <c:v>10.810303940831162</c:v>
                </c:pt>
                <c:pt idx="50">
                  <c:v>10.751548798066196</c:v>
                </c:pt>
                <c:pt idx="51">
                  <c:v>10.58404285250178</c:v>
                </c:pt>
                <c:pt idx="52">
                  <c:v>10.561431755594063</c:v>
                </c:pt>
                <c:pt idx="53">
                  <c:v>10.473481266004914</c:v>
                </c:pt>
                <c:pt idx="54">
                  <c:v>10.491568772709622</c:v>
                </c:pt>
                <c:pt idx="55">
                  <c:v>10.457232592005854</c:v>
                </c:pt>
                <c:pt idx="56">
                  <c:v>10.46563007140935</c:v>
                </c:pt>
                <c:pt idx="57">
                  <c:v>10.355621566437131</c:v>
                </c:pt>
                <c:pt idx="58">
                  <c:v>10.421922051076846</c:v>
                </c:pt>
                <c:pt idx="59">
                  <c:v>10.301557249363498</c:v>
                </c:pt>
                <c:pt idx="60">
                  <c:v>10.389002345060662</c:v>
                </c:pt>
                <c:pt idx="61">
                  <c:v>10.412596627909137</c:v>
                </c:pt>
                <c:pt idx="62">
                  <c:v>10.451266874785246</c:v>
                </c:pt>
                <c:pt idx="63">
                  <c:v>10.432328015632468</c:v>
                </c:pt>
                <c:pt idx="64">
                  <c:v>10.484468430187222</c:v>
                </c:pt>
                <c:pt idx="65">
                  <c:v>10.483111635921206</c:v>
                </c:pt>
                <c:pt idx="66">
                  <c:v>10.461221973066879</c:v>
                </c:pt>
                <c:pt idx="67">
                  <c:v>10.458816894630555</c:v>
                </c:pt>
                <c:pt idx="68">
                  <c:v>10.458311830082657</c:v>
                </c:pt>
                <c:pt idx="69">
                  <c:v>10.446348966782933</c:v>
                </c:pt>
                <c:pt idx="70">
                  <c:v>10.408982711643857</c:v>
                </c:pt>
                <c:pt idx="71">
                  <c:v>10.389988641450211</c:v>
                </c:pt>
                <c:pt idx="72">
                  <c:v>10.363096972098473</c:v>
                </c:pt>
                <c:pt idx="73">
                  <c:v>10.38603753636805</c:v>
                </c:pt>
                <c:pt idx="74">
                  <c:v>10.34745364530119</c:v>
                </c:pt>
                <c:pt idx="75">
                  <c:v>10.375765090826972</c:v>
                </c:pt>
                <c:pt idx="76">
                  <c:v>10.378405958045953</c:v>
                </c:pt>
                <c:pt idx="77">
                  <c:v>10.365425978839092</c:v>
                </c:pt>
                <c:pt idx="78">
                  <c:v>10.348985116567137</c:v>
                </c:pt>
                <c:pt idx="79">
                  <c:v>10.330079801363532</c:v>
                </c:pt>
                <c:pt idx="80">
                  <c:v>10.351962659431202</c:v>
                </c:pt>
                <c:pt idx="81">
                  <c:v>10.332412694152172</c:v>
                </c:pt>
                <c:pt idx="82">
                  <c:v>10.322933238106481</c:v>
                </c:pt>
                <c:pt idx="83">
                  <c:v>10.35428525448687</c:v>
                </c:pt>
                <c:pt idx="84">
                  <c:v>10.354511202327812</c:v>
                </c:pt>
                <c:pt idx="85">
                  <c:v>10.348874394483003</c:v>
                </c:pt>
                <c:pt idx="86">
                  <c:v>10.405181017640077</c:v>
                </c:pt>
                <c:pt idx="87">
                  <c:v>10.479865009662275</c:v>
                </c:pt>
                <c:pt idx="88">
                  <c:v>10.48752479256008</c:v>
                </c:pt>
                <c:pt idx="89">
                  <c:v>10.538200205223481</c:v>
                </c:pt>
                <c:pt idx="90">
                  <c:v>10.590708529492096</c:v>
                </c:pt>
                <c:pt idx="91">
                  <c:v>10.635839875540483</c:v>
                </c:pt>
                <c:pt idx="92">
                  <c:v>10.73375443727935</c:v>
                </c:pt>
                <c:pt idx="93">
                  <c:v>10.746359486921694</c:v>
                </c:pt>
                <c:pt idx="94">
                  <c:v>10.838815816105146</c:v>
                </c:pt>
                <c:pt idx="95">
                  <c:v>10.909843302565267</c:v>
                </c:pt>
                <c:pt idx="96">
                  <c:v>10.974509783773675</c:v>
                </c:pt>
                <c:pt idx="97">
                  <c:v>11.047683713940215</c:v>
                </c:pt>
                <c:pt idx="98">
                  <c:v>11.116368796550454</c:v>
                </c:pt>
                <c:pt idx="99">
                  <c:v>11.207461970368314</c:v>
                </c:pt>
                <c:pt idx="100">
                  <c:v>11.2952836190436</c:v>
                </c:pt>
                <c:pt idx="101">
                  <c:v>11.343844281914013</c:v>
                </c:pt>
                <c:pt idx="102">
                  <c:v>11.452394110424361</c:v>
                </c:pt>
                <c:pt idx="103">
                  <c:v>11.534595927441469</c:v>
                </c:pt>
                <c:pt idx="104">
                  <c:v>11.599527781288028</c:v>
                </c:pt>
                <c:pt idx="105">
                  <c:v>11.700896778143724</c:v>
                </c:pt>
                <c:pt idx="106">
                  <c:v>11.777305060029297</c:v>
                </c:pt>
                <c:pt idx="107">
                  <c:v>11.830976904207393</c:v>
                </c:pt>
                <c:pt idx="108">
                  <c:v>11.909537207800273</c:v>
                </c:pt>
                <c:pt idx="109">
                  <c:v>11.990425122568288</c:v>
                </c:pt>
                <c:pt idx="110">
                  <c:v>12.045571141484283</c:v>
                </c:pt>
                <c:pt idx="111">
                  <c:v>12.15924805013195</c:v>
                </c:pt>
                <c:pt idx="112">
                  <c:v>12.241600422557916</c:v>
                </c:pt>
                <c:pt idx="113">
                  <c:v>12.298302229107019</c:v>
                </c:pt>
                <c:pt idx="114">
                  <c:v>12.390563988543397</c:v>
                </c:pt>
                <c:pt idx="115">
                  <c:v>12.476332648431143</c:v>
                </c:pt>
                <c:pt idx="116">
                  <c:v>12.586456889202866</c:v>
                </c:pt>
                <c:pt idx="117">
                  <c:v>12.701915229410297</c:v>
                </c:pt>
                <c:pt idx="118">
                  <c:v>12.763615254794185</c:v>
                </c:pt>
                <c:pt idx="119">
                  <c:v>12.863529912719093</c:v>
                </c:pt>
                <c:pt idx="120">
                  <c:v>12.943240201535104</c:v>
                </c:pt>
                <c:pt idx="121">
                  <c:v>13.052270414500459</c:v>
                </c:pt>
                <c:pt idx="122">
                  <c:v>13.110458957855656</c:v>
                </c:pt>
                <c:pt idx="123">
                  <c:v>13.200053210855749</c:v>
                </c:pt>
                <c:pt idx="124">
                  <c:v>13.270959982220768</c:v>
                </c:pt>
                <c:pt idx="125">
                  <c:v>13.372034432264154</c:v>
                </c:pt>
                <c:pt idx="126">
                  <c:v>13.478544470949332</c:v>
                </c:pt>
                <c:pt idx="127">
                  <c:v>13.612259856524293</c:v>
                </c:pt>
                <c:pt idx="128">
                  <c:v>13.736698581217238</c:v>
                </c:pt>
                <c:pt idx="129">
                  <c:v>13.828200858417357</c:v>
                </c:pt>
                <c:pt idx="130">
                  <c:v>13.966838169916311</c:v>
                </c:pt>
                <c:pt idx="131">
                  <c:v>14.071935450969397</c:v>
                </c:pt>
                <c:pt idx="132">
                  <c:v>14.180751179296834</c:v>
                </c:pt>
                <c:pt idx="133">
                  <c:v>14.283406270867614</c:v>
                </c:pt>
                <c:pt idx="134">
                  <c:v>14.409005887880536</c:v>
                </c:pt>
                <c:pt idx="135">
                  <c:v>14.493391183374632</c:v>
                </c:pt>
                <c:pt idx="136">
                  <c:v>14.591129139003559</c:v>
                </c:pt>
                <c:pt idx="137">
                  <c:v>14.665804628318684</c:v>
                </c:pt>
                <c:pt idx="138">
                  <c:v>14.744474336608066</c:v>
                </c:pt>
                <c:pt idx="139">
                  <c:v>14.851744482504813</c:v>
                </c:pt>
                <c:pt idx="140">
                  <c:v>14.974069440757759</c:v>
                </c:pt>
                <c:pt idx="141">
                  <c:v>15.096619600991254</c:v>
                </c:pt>
                <c:pt idx="142">
                  <c:v>15.187769990582249</c:v>
                </c:pt>
                <c:pt idx="143">
                  <c:v>15.312361957788669</c:v>
                </c:pt>
                <c:pt idx="144">
                  <c:v>15.42963271322445</c:v>
                </c:pt>
                <c:pt idx="145">
                  <c:v>15.502214098209141</c:v>
                </c:pt>
                <c:pt idx="146">
                  <c:v>15.6208115558558</c:v>
                </c:pt>
                <c:pt idx="147">
                  <c:v>15.732260648176112</c:v>
                </c:pt>
                <c:pt idx="148">
                  <c:v>15.874178664816084</c:v>
                </c:pt>
                <c:pt idx="149">
                  <c:v>15.986233200847591</c:v>
                </c:pt>
                <c:pt idx="150">
                  <c:v>16.091476767872088</c:v>
                </c:pt>
                <c:pt idx="151">
                  <c:v>16.201337434254675</c:v>
                </c:pt>
                <c:pt idx="152">
                  <c:v>16.276920593198579</c:v>
                </c:pt>
                <c:pt idx="153">
                  <c:v>16.381915803004297</c:v>
                </c:pt>
                <c:pt idx="154">
                  <c:v>16.504425566861293</c:v>
                </c:pt>
                <c:pt idx="155">
                  <c:v>16.659065357536758</c:v>
                </c:pt>
                <c:pt idx="156">
                  <c:v>16.826012304777397</c:v>
                </c:pt>
                <c:pt idx="157">
                  <c:v>16.983341117637238</c:v>
                </c:pt>
                <c:pt idx="158">
                  <c:v>17.13533119032212</c:v>
                </c:pt>
                <c:pt idx="159">
                  <c:v>17.281220121416244</c:v>
                </c:pt>
                <c:pt idx="160">
                  <c:v>17.409358611144572</c:v>
                </c:pt>
                <c:pt idx="161">
                  <c:v>17.533264554488866</c:v>
                </c:pt>
                <c:pt idx="162">
                  <c:v>17.669009524551623</c:v>
                </c:pt>
                <c:pt idx="163">
                  <c:v>17.802183495502742</c:v>
                </c:pt>
                <c:pt idx="164">
                  <c:v>17.951932529379963</c:v>
                </c:pt>
                <c:pt idx="165">
                  <c:v>18.122765740493676</c:v>
                </c:pt>
                <c:pt idx="166">
                  <c:v>18.267230697352804</c:v>
                </c:pt>
                <c:pt idx="167">
                  <c:v>18.41976881751598</c:v>
                </c:pt>
                <c:pt idx="168">
                  <c:v>18.604867073337523</c:v>
                </c:pt>
                <c:pt idx="169">
                  <c:v>18.792426202214145</c:v>
                </c:pt>
                <c:pt idx="170">
                  <c:v>18.963099992731816</c:v>
                </c:pt>
                <c:pt idx="171">
                  <c:v>19.110464557427562</c:v>
                </c:pt>
                <c:pt idx="172">
                  <c:v>19.241133004631088</c:v>
                </c:pt>
                <c:pt idx="173">
                  <c:v>19.418151130908772</c:v>
                </c:pt>
                <c:pt idx="174">
                  <c:v>19.599226451039918</c:v>
                </c:pt>
                <c:pt idx="175">
                  <c:v>19.784807824145833</c:v>
                </c:pt>
                <c:pt idx="176">
                  <c:v>19.990296005347883</c:v>
                </c:pt>
                <c:pt idx="177">
                  <c:v>20.159039834052482</c:v>
                </c:pt>
                <c:pt idx="178">
                  <c:v>20.346414498895918</c:v>
                </c:pt>
                <c:pt idx="179">
                  <c:v>20.528665322488937</c:v>
                </c:pt>
                <c:pt idx="180">
                  <c:v>20.726427060908229</c:v>
                </c:pt>
                <c:pt idx="181">
                  <c:v>20.951514810977905</c:v>
                </c:pt>
                <c:pt idx="182">
                  <c:v>21.159907299344603</c:v>
                </c:pt>
                <c:pt idx="183">
                  <c:v>21.383604080802833</c:v>
                </c:pt>
                <c:pt idx="184">
                  <c:v>21.562152849135551</c:v>
                </c:pt>
                <c:pt idx="185">
                  <c:v>21.707093342854854</c:v>
                </c:pt>
                <c:pt idx="186">
                  <c:v>21.893945083035153</c:v>
                </c:pt>
                <c:pt idx="187">
                  <c:v>22.105976083148079</c:v>
                </c:pt>
                <c:pt idx="188">
                  <c:v>22.271735005239798</c:v>
                </c:pt>
                <c:pt idx="189">
                  <c:v>22.463870072997569</c:v>
                </c:pt>
                <c:pt idx="190">
                  <c:v>22.659380951703177</c:v>
                </c:pt>
                <c:pt idx="191">
                  <c:v>22.85619723631865</c:v>
                </c:pt>
                <c:pt idx="192">
                  <c:v>23.06759360250355</c:v>
                </c:pt>
                <c:pt idx="193">
                  <c:v>23.294183166625217</c:v>
                </c:pt>
                <c:pt idx="194">
                  <c:v>23.486683203400748</c:v>
                </c:pt>
                <c:pt idx="195">
                  <c:v>23.688275061012241</c:v>
                </c:pt>
                <c:pt idx="196">
                  <c:v>23.901471058951238</c:v>
                </c:pt>
                <c:pt idx="197">
                  <c:v>24.101069281713535</c:v>
                </c:pt>
                <c:pt idx="198">
                  <c:v>24.278865640170224</c:v>
                </c:pt>
                <c:pt idx="199">
                  <c:v>24.466540110845472</c:v>
                </c:pt>
                <c:pt idx="200">
                  <c:v>24.636838845446935</c:v>
                </c:pt>
                <c:pt idx="201">
                  <c:v>24.838106953325578</c:v>
                </c:pt>
                <c:pt idx="202">
                  <c:v>25.034309998536692</c:v>
                </c:pt>
                <c:pt idx="203">
                  <c:v>25.260192929905358</c:v>
                </c:pt>
                <c:pt idx="204">
                  <c:v>25.488638350539034</c:v>
                </c:pt>
                <c:pt idx="205">
                  <c:v>25.714024441943739</c:v>
                </c:pt>
                <c:pt idx="206">
                  <c:v>25.885795557677266</c:v>
                </c:pt>
                <c:pt idx="207">
                  <c:v>26.073200459089573</c:v>
                </c:pt>
                <c:pt idx="208">
                  <c:v>26.267798933849161</c:v>
                </c:pt>
                <c:pt idx="209">
                  <c:v>26.502956132255111</c:v>
                </c:pt>
                <c:pt idx="210">
                  <c:v>26.711847657331337</c:v>
                </c:pt>
                <c:pt idx="211">
                  <c:v>26.887569477633328</c:v>
                </c:pt>
                <c:pt idx="212">
                  <c:v>27.087930475991165</c:v>
                </c:pt>
                <c:pt idx="213">
                  <c:v>27.294056421788689</c:v>
                </c:pt>
                <c:pt idx="214">
                  <c:v>27.485528642101741</c:v>
                </c:pt>
                <c:pt idx="215">
                  <c:v>27.67999747358267</c:v>
                </c:pt>
                <c:pt idx="216">
                  <c:v>27.859901025056164</c:v>
                </c:pt>
                <c:pt idx="217">
                  <c:v>28.06743096748226</c:v>
                </c:pt>
                <c:pt idx="218">
                  <c:v>28.223214978186004</c:v>
                </c:pt>
                <c:pt idx="219">
                  <c:v>28.414009108707791</c:v>
                </c:pt>
                <c:pt idx="220">
                  <c:v>28.569778904699163</c:v>
                </c:pt>
                <c:pt idx="221">
                  <c:v>28.769553297214149</c:v>
                </c:pt>
                <c:pt idx="222">
                  <c:v>28.955514053024157</c:v>
                </c:pt>
                <c:pt idx="223">
                  <c:v>29.14549825820011</c:v>
                </c:pt>
                <c:pt idx="224">
                  <c:v>29.312696548719384</c:v>
                </c:pt>
                <c:pt idx="225">
                  <c:v>29.519467502989549</c:v>
                </c:pt>
                <c:pt idx="226">
                  <c:v>29.709826511832013</c:v>
                </c:pt>
                <c:pt idx="227">
                  <c:v>29.881755101288086</c:v>
                </c:pt>
                <c:pt idx="228">
                  <c:v>29.984564954878657</c:v>
                </c:pt>
                <c:pt idx="229">
                  <c:v>30.063245420015498</c:v>
                </c:pt>
                <c:pt idx="230">
                  <c:v>30.208689977893666</c:v>
                </c:pt>
                <c:pt idx="231">
                  <c:v>30.413765223075888</c:v>
                </c:pt>
                <c:pt idx="232">
                  <c:v>30.570570128157698</c:v>
                </c:pt>
                <c:pt idx="233">
                  <c:v>30.700338636522261</c:v>
                </c:pt>
                <c:pt idx="234">
                  <c:v>30.827768091904176</c:v>
                </c:pt>
                <c:pt idx="235">
                  <c:v>31.003337316905373</c:v>
                </c:pt>
                <c:pt idx="236">
                  <c:v>31.252343780794458</c:v>
                </c:pt>
                <c:pt idx="237">
                  <c:v>31.485969256998121</c:v>
                </c:pt>
                <c:pt idx="238">
                  <c:v>31.67048077496295</c:v>
                </c:pt>
                <c:pt idx="239">
                  <c:v>31.801273885057295</c:v>
                </c:pt>
                <c:pt idx="240">
                  <c:v>31.992125864356893</c:v>
                </c:pt>
                <c:pt idx="241">
                  <c:v>32.13259396737363</c:v>
                </c:pt>
                <c:pt idx="242">
                  <c:v>32.295578539685863</c:v>
                </c:pt>
                <c:pt idx="243">
                  <c:v>32.461364262535483</c:v>
                </c:pt>
                <c:pt idx="244">
                  <c:v>32.616533917009008</c:v>
                </c:pt>
                <c:pt idx="245">
                  <c:v>32.789234869500149</c:v>
                </c:pt>
                <c:pt idx="246">
                  <c:v>32.908721113007147</c:v>
                </c:pt>
                <c:pt idx="247">
                  <c:v>32.978996448662912</c:v>
                </c:pt>
                <c:pt idx="248">
                  <c:v>33.064363723690121</c:v>
                </c:pt>
                <c:pt idx="249">
                  <c:v>33.140111557413952</c:v>
                </c:pt>
                <c:pt idx="250">
                  <c:v>33.278841981402721</c:v>
                </c:pt>
                <c:pt idx="251">
                  <c:v>33.392528187892971</c:v>
                </c:pt>
                <c:pt idx="252">
                  <c:v>33.558580207403047</c:v>
                </c:pt>
                <c:pt idx="253">
                  <c:v>33.70877805072967</c:v>
                </c:pt>
                <c:pt idx="254">
                  <c:v>33.821632858987542</c:v>
                </c:pt>
                <c:pt idx="255">
                  <c:v>33.862185044545974</c:v>
                </c:pt>
                <c:pt idx="256">
                  <c:v>33.911725772976162</c:v>
                </c:pt>
                <c:pt idx="257">
                  <c:v>34.063560675302156</c:v>
                </c:pt>
                <c:pt idx="258">
                  <c:v>34.221641237924572</c:v>
                </c:pt>
                <c:pt idx="259">
                  <c:v>34.366893849965585</c:v>
                </c:pt>
                <c:pt idx="260">
                  <c:v>34.527777711129588</c:v>
                </c:pt>
                <c:pt idx="261">
                  <c:v>34.656488501342139</c:v>
                </c:pt>
                <c:pt idx="262">
                  <c:v>34.803199794402751</c:v>
                </c:pt>
                <c:pt idx="263">
                  <c:v>34.948144485316128</c:v>
                </c:pt>
                <c:pt idx="264">
                  <c:v>35.092723692444331</c:v>
                </c:pt>
                <c:pt idx="265">
                  <c:v>35.213881340063615</c:v>
                </c:pt>
                <c:pt idx="266">
                  <c:v>35.360699107501105</c:v>
                </c:pt>
                <c:pt idx="267">
                  <c:v>35.537417828641246</c:v>
                </c:pt>
                <c:pt idx="268">
                  <c:v>35.734715850755784</c:v>
                </c:pt>
                <c:pt idx="269">
                  <c:v>35.924820647158889</c:v>
                </c:pt>
                <c:pt idx="270">
                  <c:v>36.08398798189711</c:v>
                </c:pt>
                <c:pt idx="271">
                  <c:v>36.231364085944755</c:v>
                </c:pt>
                <c:pt idx="272">
                  <c:v>36.407300448731746</c:v>
                </c:pt>
                <c:pt idx="273">
                  <c:v>36.594759957481244</c:v>
                </c:pt>
                <c:pt idx="274">
                  <c:v>36.715587977851108</c:v>
                </c:pt>
                <c:pt idx="275">
                  <c:v>36.849669402689152</c:v>
                </c:pt>
                <c:pt idx="276">
                  <c:v>37.025053918611533</c:v>
                </c:pt>
                <c:pt idx="277">
                  <c:v>37.222035299256028</c:v>
                </c:pt>
                <c:pt idx="278">
                  <c:v>37.392011394450428</c:v>
                </c:pt>
                <c:pt idx="279">
                  <c:v>37.499681570231587</c:v>
                </c:pt>
                <c:pt idx="280">
                  <c:v>37.618385752880158</c:v>
                </c:pt>
                <c:pt idx="281">
                  <c:v>37.809925649938315</c:v>
                </c:pt>
                <c:pt idx="282">
                  <c:v>38.00779996102451</c:v>
                </c:pt>
                <c:pt idx="283">
                  <c:v>38.185011754811988</c:v>
                </c:pt>
                <c:pt idx="284">
                  <c:v>38.317294503748414</c:v>
                </c:pt>
                <c:pt idx="285">
                  <c:v>38.551789201236126</c:v>
                </c:pt>
                <c:pt idx="286">
                  <c:v>38.840486261009097</c:v>
                </c:pt>
                <c:pt idx="287">
                  <c:v>39.054463533947327</c:v>
                </c:pt>
                <c:pt idx="288">
                  <c:v>39.113967546600463</c:v>
                </c:pt>
                <c:pt idx="289">
                  <c:v>39.164612848439482</c:v>
                </c:pt>
                <c:pt idx="290">
                  <c:v>39.326648346111149</c:v>
                </c:pt>
                <c:pt idx="291">
                  <c:v>39.571295519761975</c:v>
                </c:pt>
                <c:pt idx="292">
                  <c:v>39.768519220323739</c:v>
                </c:pt>
                <c:pt idx="293">
                  <c:v>39.861918045261618</c:v>
                </c:pt>
                <c:pt idx="294">
                  <c:v>39.903674160426846</c:v>
                </c:pt>
                <c:pt idx="295">
                  <c:v>39.933569827168796</c:v>
                </c:pt>
                <c:pt idx="296">
                  <c:v>40.044375094643264</c:v>
                </c:pt>
                <c:pt idx="297">
                  <c:v>40.223671768501212</c:v>
                </c:pt>
                <c:pt idx="298">
                  <c:v>40.34043218007227</c:v>
                </c:pt>
                <c:pt idx="299">
                  <c:v>40.380309957615246</c:v>
                </c:pt>
                <c:pt idx="300">
                  <c:v>40.438886275334731</c:v>
                </c:pt>
                <c:pt idx="301">
                  <c:v>40.526179042360901</c:v>
                </c:pt>
                <c:pt idx="302">
                  <c:v>40.600606088298925</c:v>
                </c:pt>
                <c:pt idx="303">
                  <c:v>40.662052768730376</c:v>
                </c:pt>
                <c:pt idx="304">
                  <c:v>40.733417506825162</c:v>
                </c:pt>
                <c:pt idx="305">
                  <c:v>40.866498764075459</c:v>
                </c:pt>
                <c:pt idx="306">
                  <c:v>40.921636270441986</c:v>
                </c:pt>
                <c:pt idx="307">
                  <c:v>40.930475496151487</c:v>
                </c:pt>
                <c:pt idx="308">
                  <c:v>40.919202248545176</c:v>
                </c:pt>
                <c:pt idx="309">
                  <c:v>40.961350799441341</c:v>
                </c:pt>
                <c:pt idx="310">
                  <c:v>40.973716120315551</c:v>
                </c:pt>
                <c:pt idx="311">
                  <c:v>41.042755771389075</c:v>
                </c:pt>
                <c:pt idx="312">
                  <c:v>41.06743444067714</c:v>
                </c:pt>
                <c:pt idx="313">
                  <c:v>41.12369623035422</c:v>
                </c:pt>
                <c:pt idx="314">
                  <c:v>41.115494296518762</c:v>
                </c:pt>
                <c:pt idx="315">
                  <c:v>41.112702963737597</c:v>
                </c:pt>
                <c:pt idx="316">
                  <c:v>41.229749772510552</c:v>
                </c:pt>
                <c:pt idx="317">
                  <c:v>41.386131999239296</c:v>
                </c:pt>
                <c:pt idx="318">
                  <c:v>41.494112320892576</c:v>
                </c:pt>
                <c:pt idx="319">
                  <c:v>41.400301420056003</c:v>
                </c:pt>
                <c:pt idx="320">
                  <c:v>41.214327655098323</c:v>
                </c:pt>
                <c:pt idx="321">
                  <c:v>41.121001670340135</c:v>
                </c:pt>
                <c:pt idx="322">
                  <c:v>41.090540789992126</c:v>
                </c:pt>
                <c:pt idx="323">
                  <c:v>41.171772284784531</c:v>
                </c:pt>
                <c:pt idx="324">
                  <c:v>41.367032236771053</c:v>
                </c:pt>
                <c:pt idx="325">
                  <c:v>41.553515255207465</c:v>
                </c:pt>
                <c:pt idx="326">
                  <c:v>41.64868420715635</c:v>
                </c:pt>
                <c:pt idx="327">
                  <c:v>41.704276386776883</c:v>
                </c:pt>
                <c:pt idx="328">
                  <c:v>41.763696048089002</c:v>
                </c:pt>
                <c:pt idx="329">
                  <c:v>41.806634489512291</c:v>
                </c:pt>
                <c:pt idx="330">
                  <c:v>41.836423904294662</c:v>
                </c:pt>
                <c:pt idx="331">
                  <c:v>41.950332591974458</c:v>
                </c:pt>
                <c:pt idx="332">
                  <c:v>42.106136512401712</c:v>
                </c:pt>
                <c:pt idx="333">
                  <c:v>42.297566212764792</c:v>
                </c:pt>
                <c:pt idx="334">
                  <c:v>42.425092838888077</c:v>
                </c:pt>
                <c:pt idx="335">
                  <c:v>42.589202162832358</c:v>
                </c:pt>
                <c:pt idx="336">
                  <c:v>42.829822008546714</c:v>
                </c:pt>
                <c:pt idx="337">
                  <c:v>43.147831312541889</c:v>
                </c:pt>
                <c:pt idx="338">
                  <c:v>43.305928764677681</c:v>
                </c:pt>
                <c:pt idx="339">
                  <c:v>43.312229019974666</c:v>
                </c:pt>
                <c:pt idx="340">
                  <c:v>43.206088980056684</c:v>
                </c:pt>
                <c:pt idx="341">
                  <c:v>43.212023020961368</c:v>
                </c:pt>
                <c:pt idx="342">
                  <c:v>43.450150789380018</c:v>
                </c:pt>
                <c:pt idx="343">
                  <c:v>43.754990908064379</c:v>
                </c:pt>
                <c:pt idx="344">
                  <c:v>43.856049918306404</c:v>
                </c:pt>
                <c:pt idx="345">
                  <c:v>43.849298236640259</c:v>
                </c:pt>
                <c:pt idx="346">
                  <c:v>43.982474702869247</c:v>
                </c:pt>
                <c:pt idx="347">
                  <c:v>44.185749960871576</c:v>
                </c:pt>
                <c:pt idx="348">
                  <c:v>44.338652240522755</c:v>
                </c:pt>
                <c:pt idx="349">
                  <c:v>44.589540713107851</c:v>
                </c:pt>
                <c:pt idx="350">
                  <c:v>44.965345075958361</c:v>
                </c:pt>
                <c:pt idx="351">
                  <c:v>45.295531393688051</c:v>
                </c:pt>
                <c:pt idx="352">
                  <c:v>45.536522335170282</c:v>
                </c:pt>
                <c:pt idx="353">
                  <c:v>45.516439696951878</c:v>
                </c:pt>
                <c:pt idx="354">
                  <c:v>45.377065083895694</c:v>
                </c:pt>
                <c:pt idx="355">
                  <c:v>45.296288332186769</c:v>
                </c:pt>
                <c:pt idx="356">
                  <c:v>45.35583678414973</c:v>
                </c:pt>
                <c:pt idx="357">
                  <c:v>45.4368564601209</c:v>
                </c:pt>
                <c:pt idx="358">
                  <c:v>45.580745622882532</c:v>
                </c:pt>
                <c:pt idx="359">
                  <c:v>45.697498246374728</c:v>
                </c:pt>
                <c:pt idx="360">
                  <c:v>45.742781539281665</c:v>
                </c:pt>
                <c:pt idx="361">
                  <c:v>45.771101286132293</c:v>
                </c:pt>
                <c:pt idx="362">
                  <c:v>45.740286969498101</c:v>
                </c:pt>
                <c:pt idx="363">
                  <c:v>45.581773497185303</c:v>
                </c:pt>
                <c:pt idx="364">
                  <c:v>45.503326944540625</c:v>
                </c:pt>
                <c:pt idx="365">
                  <c:v>45.534257381630852</c:v>
                </c:pt>
                <c:pt idx="366">
                  <c:v>45.612562995379491</c:v>
                </c:pt>
                <c:pt idx="367">
                  <c:v>45.735455421641291</c:v>
                </c:pt>
                <c:pt idx="368">
                  <c:v>45.81591740617533</c:v>
                </c:pt>
                <c:pt idx="369">
                  <c:v>45.81428882914998</c:v>
                </c:pt>
                <c:pt idx="370">
                  <c:v>45.726165462921912</c:v>
                </c:pt>
                <c:pt idx="371">
                  <c:v>45.73424353514519</c:v>
                </c:pt>
                <c:pt idx="372">
                  <c:v>45.940683441156679</c:v>
                </c:pt>
                <c:pt idx="373">
                  <c:v>45.950016230021895</c:v>
                </c:pt>
                <c:pt idx="374">
                  <c:v>45.645051443027533</c:v>
                </c:pt>
                <c:pt idx="375">
                  <c:v>45.399128386144653</c:v>
                </c:pt>
                <c:pt idx="376">
                  <c:v>45.32630841734786</c:v>
                </c:pt>
                <c:pt idx="377">
                  <c:v>45.477656325324723</c:v>
                </c:pt>
                <c:pt idx="378">
                  <c:v>45.639543339577159</c:v>
                </c:pt>
                <c:pt idx="379">
                  <c:v>45.643317255326039</c:v>
                </c:pt>
                <c:pt idx="380">
                  <c:v>45.440990651630131</c:v>
                </c:pt>
                <c:pt idx="381">
                  <c:v>45.376594471705609</c:v>
                </c:pt>
                <c:pt idx="382">
                  <c:v>45.394991292534321</c:v>
                </c:pt>
                <c:pt idx="383">
                  <c:v>45.431549733922658</c:v>
                </c:pt>
                <c:pt idx="384">
                  <c:v>45.434747716165681</c:v>
                </c:pt>
                <c:pt idx="385">
                  <c:v>45.44763321281625</c:v>
                </c:pt>
                <c:pt idx="386">
                  <c:v>45.441764698705207</c:v>
                </c:pt>
                <c:pt idx="387">
                  <c:v>45.364012912991655</c:v>
                </c:pt>
                <c:pt idx="388">
                  <c:v>45.361754702580946</c:v>
                </c:pt>
                <c:pt idx="389">
                  <c:v>45.317261653185575</c:v>
                </c:pt>
                <c:pt idx="390">
                  <c:v>45.272237294938158</c:v>
                </c:pt>
                <c:pt idx="391">
                  <c:v>45.320234681235952</c:v>
                </c:pt>
                <c:pt idx="392">
                  <c:v>45.473496340568268</c:v>
                </c:pt>
                <c:pt idx="393">
                  <c:v>45.530882465008247</c:v>
                </c:pt>
                <c:pt idx="394">
                  <c:v>45.389698521396454</c:v>
                </c:pt>
                <c:pt idx="395">
                  <c:v>45.161744074044059</c:v>
                </c:pt>
                <c:pt idx="396">
                  <c:v>45.233523333405373</c:v>
                </c:pt>
                <c:pt idx="397">
                  <c:v>45.551877188961889</c:v>
                </c:pt>
                <c:pt idx="398">
                  <c:v>45.874597616618388</c:v>
                </c:pt>
                <c:pt idx="399">
                  <c:v>46.068751435649652</c:v>
                </c:pt>
                <c:pt idx="400">
                  <c:v>46.125048764316674</c:v>
                </c:pt>
                <c:pt idx="401">
                  <c:v>46.252423988242192</c:v>
                </c:pt>
                <c:pt idx="402">
                  <c:v>46.316461202667305</c:v>
                </c:pt>
                <c:pt idx="403">
                  <c:v>46.169437733325978</c:v>
                </c:pt>
                <c:pt idx="404">
                  <c:v>45.891285575544259</c:v>
                </c:pt>
                <c:pt idx="405">
                  <c:v>45.741495380365983</c:v>
                </c:pt>
                <c:pt idx="406">
                  <c:v>45.817080117151505</c:v>
                </c:pt>
                <c:pt idx="407">
                  <c:v>45.998749006022514</c:v>
                </c:pt>
                <c:pt idx="408">
                  <c:v>46.12556921697017</c:v>
                </c:pt>
                <c:pt idx="409">
                  <c:v>46.162670547771214</c:v>
                </c:pt>
                <c:pt idx="410">
                  <c:v>46.04670753410327</c:v>
                </c:pt>
                <c:pt idx="411">
                  <c:v>45.910926615688226</c:v>
                </c:pt>
                <c:pt idx="412">
                  <c:v>45.722067414760112</c:v>
                </c:pt>
                <c:pt idx="413">
                  <c:v>45.538223494133057</c:v>
                </c:pt>
                <c:pt idx="414">
                  <c:v>45.334718631165018</c:v>
                </c:pt>
                <c:pt idx="415">
                  <c:v>45.248069603625723</c:v>
                </c:pt>
                <c:pt idx="416">
                  <c:v>45.334071397782743</c:v>
                </c:pt>
                <c:pt idx="417">
                  <c:v>45.493850096454402</c:v>
                </c:pt>
                <c:pt idx="418">
                  <c:v>45.553851955486216</c:v>
                </c:pt>
                <c:pt idx="419">
                  <c:v>45.49747463082025</c:v>
                </c:pt>
                <c:pt idx="420">
                  <c:v>45.334634018770487</c:v>
                </c:pt>
                <c:pt idx="421">
                  <c:v>45.177849568536416</c:v>
                </c:pt>
                <c:pt idx="422">
                  <c:v>44.976392003019825</c:v>
                </c:pt>
                <c:pt idx="423">
                  <c:v>44.897375761287876</c:v>
                </c:pt>
                <c:pt idx="424">
                  <c:v>45.056684268490294</c:v>
                </c:pt>
                <c:pt idx="425">
                  <c:v>45.298389129827058</c:v>
                </c:pt>
                <c:pt idx="426">
                  <c:v>45.431691698565729</c:v>
                </c:pt>
                <c:pt idx="427">
                  <c:v>45.448312615790989</c:v>
                </c:pt>
                <c:pt idx="428">
                  <c:v>45.468468210528478</c:v>
                </c:pt>
                <c:pt idx="429">
                  <c:v>45.517705882936845</c:v>
                </c:pt>
                <c:pt idx="430">
                  <c:v>45.636473744171553</c:v>
                </c:pt>
                <c:pt idx="431">
                  <c:v>45.808163258512586</c:v>
                </c:pt>
                <c:pt idx="432">
                  <c:v>45.929243824836512</c:v>
                </c:pt>
                <c:pt idx="433">
                  <c:v>45.873980048000632</c:v>
                </c:pt>
                <c:pt idx="434">
                  <c:v>45.645127398792717</c:v>
                </c:pt>
                <c:pt idx="435">
                  <c:v>45.413423962208718</c:v>
                </c:pt>
                <c:pt idx="436">
                  <c:v>45.309406158605846</c:v>
                </c:pt>
                <c:pt idx="437">
                  <c:v>45.305408412822047</c:v>
                </c:pt>
                <c:pt idx="438">
                  <c:v>45.341735124515424</c:v>
                </c:pt>
                <c:pt idx="439">
                  <c:v>45.343388742387155</c:v>
                </c:pt>
                <c:pt idx="440">
                  <c:v>45.488390399239762</c:v>
                </c:pt>
                <c:pt idx="441">
                  <c:v>45.564850986108922</c:v>
                </c:pt>
                <c:pt idx="442">
                  <c:v>45.543388082416506</c:v>
                </c:pt>
                <c:pt idx="443">
                  <c:v>45.542437791765039</c:v>
                </c:pt>
                <c:pt idx="444">
                  <c:v>45.598558213487465</c:v>
                </c:pt>
                <c:pt idx="445">
                  <c:v>45.496667277034902</c:v>
                </c:pt>
                <c:pt idx="446">
                  <c:v>45.198151403227854</c:v>
                </c:pt>
                <c:pt idx="447">
                  <c:v>44.935330263650947</c:v>
                </c:pt>
                <c:pt idx="448">
                  <c:v>44.886629388006916</c:v>
                </c:pt>
                <c:pt idx="449">
                  <c:v>44.93729159959247</c:v>
                </c:pt>
                <c:pt idx="450">
                  <c:v>44.787023233973002</c:v>
                </c:pt>
                <c:pt idx="451">
                  <c:v>44.368943819513731</c:v>
                </c:pt>
                <c:pt idx="452">
                  <c:v>43.929622638044215</c:v>
                </c:pt>
                <c:pt idx="453">
                  <c:v>43.833076675291693</c:v>
                </c:pt>
                <c:pt idx="454">
                  <c:v>43.883333565402637</c:v>
                </c:pt>
                <c:pt idx="455">
                  <c:v>43.817162017199664</c:v>
                </c:pt>
                <c:pt idx="456">
                  <c:v>43.719425592296574</c:v>
                </c:pt>
                <c:pt idx="457">
                  <c:v>43.710774197313008</c:v>
                </c:pt>
                <c:pt idx="458">
                  <c:v>43.703018772414495</c:v>
                </c:pt>
                <c:pt idx="459">
                  <c:v>43.631769211784238</c:v>
                </c:pt>
                <c:pt idx="460">
                  <c:v>43.488050261182558</c:v>
                </c:pt>
                <c:pt idx="461">
                  <c:v>43.319822421558179</c:v>
                </c:pt>
                <c:pt idx="462">
                  <c:v>43.170883431150969</c:v>
                </c:pt>
                <c:pt idx="463">
                  <c:v>43.046221295038414</c:v>
                </c:pt>
                <c:pt idx="464">
                  <c:v>42.981021117082918</c:v>
                </c:pt>
                <c:pt idx="465">
                  <c:v>42.995762593544882</c:v>
                </c:pt>
                <c:pt idx="466">
                  <c:v>42.966183922167694</c:v>
                </c:pt>
                <c:pt idx="467">
                  <c:v>42.899787785731576</c:v>
                </c:pt>
                <c:pt idx="468">
                  <c:v>42.800178919150646</c:v>
                </c:pt>
                <c:pt idx="469">
                  <c:v>42.785793024496662</c:v>
                </c:pt>
                <c:pt idx="470">
                  <c:v>42.782380577711642</c:v>
                </c:pt>
                <c:pt idx="471">
                  <c:v>42.727378808723685</c:v>
                </c:pt>
                <c:pt idx="472">
                  <c:v>42.589464780995513</c:v>
                </c:pt>
                <c:pt idx="473">
                  <c:v>42.527971163283482</c:v>
                </c:pt>
                <c:pt idx="474">
                  <c:v>42.407018554060272</c:v>
                </c:pt>
                <c:pt idx="475">
                  <c:v>42.145169192876317</c:v>
                </c:pt>
                <c:pt idx="476">
                  <c:v>41.970325062017906</c:v>
                </c:pt>
                <c:pt idx="477">
                  <c:v>41.884876134632904</c:v>
                </c:pt>
                <c:pt idx="478">
                  <c:v>41.928259645633609</c:v>
                </c:pt>
                <c:pt idx="479">
                  <c:v>41.950512889643882</c:v>
                </c:pt>
                <c:pt idx="480">
                  <c:v>41.862593333495482</c:v>
                </c:pt>
                <c:pt idx="481">
                  <c:v>41.781624194724493</c:v>
                </c:pt>
                <c:pt idx="482">
                  <c:v>41.738713940241709</c:v>
                </c:pt>
                <c:pt idx="483">
                  <c:v>41.795638781800761</c:v>
                </c:pt>
                <c:pt idx="484">
                  <c:v>41.904613652955284</c:v>
                </c:pt>
                <c:pt idx="485">
                  <c:v>41.902352001882988</c:v>
                </c:pt>
                <c:pt idx="486">
                  <c:v>41.71596974892234</c:v>
                </c:pt>
                <c:pt idx="487">
                  <c:v>41.499878932654248</c:v>
                </c:pt>
                <c:pt idx="488">
                  <c:v>41.402166311956378</c:v>
                </c:pt>
                <c:pt idx="489">
                  <c:v>41.294308603868863</c:v>
                </c:pt>
                <c:pt idx="490">
                  <c:v>40.99841273846053</c:v>
                </c:pt>
                <c:pt idx="491">
                  <c:v>40.828520587410686</c:v>
                </c:pt>
                <c:pt idx="492">
                  <c:v>40.95404352556649</c:v>
                </c:pt>
                <c:pt idx="493">
                  <c:v>41.157045305082519</c:v>
                </c:pt>
                <c:pt idx="494">
                  <c:v>41.017522442995485</c:v>
                </c:pt>
                <c:pt idx="495">
                  <c:v>40.740852325563836</c:v>
                </c:pt>
                <c:pt idx="496">
                  <c:v>40.470300129769541</c:v>
                </c:pt>
                <c:pt idx="497">
                  <c:v>40.158384840425228</c:v>
                </c:pt>
              </c:numCache>
            </c:numRef>
          </c:yVal>
          <c:smooth val="1"/>
          <c:extLst xmlns:c16r2="http://schemas.microsoft.com/office/drawing/2015/06/chart">
            <c:ext xmlns:c16="http://schemas.microsoft.com/office/drawing/2014/chart" uri="{C3380CC4-5D6E-409C-BE32-E72D297353CC}">
              <c16:uniqueId val="{00000003-27D2-4C18-AEEF-C705B8D6629F}"/>
            </c:ext>
          </c:extLst>
        </c:ser>
        <c:dLbls>
          <c:showLegendKey val="0"/>
          <c:showVal val="0"/>
          <c:showCatName val="0"/>
          <c:showSerName val="0"/>
          <c:showPercent val="0"/>
          <c:showBubbleSize val="0"/>
        </c:dLbls>
        <c:axId val="304951296"/>
        <c:axId val="304955776"/>
      </c:scatterChart>
      <c:valAx>
        <c:axId val="304951296"/>
        <c:scaling>
          <c:orientation val="minMax"/>
          <c:max val="12"/>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Displacement (µm)</a:t>
                </a:r>
              </a:p>
            </c:rich>
          </c:tx>
          <c:overlay val="0"/>
          <c:spPr>
            <a:noFill/>
            <a:ln>
              <a:noFill/>
            </a:ln>
            <a:effectLst/>
          </c:spPr>
        </c:title>
        <c:numFmt formatCode="General" sourceLinked="1"/>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4955776"/>
        <c:crosses val="autoZero"/>
        <c:crossBetween val="midCat"/>
      </c:valAx>
      <c:valAx>
        <c:axId val="304955776"/>
        <c:scaling>
          <c:orientation val="minMax"/>
          <c:max val="2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Nanohardness (MPa)</a:t>
                </a:r>
              </a:p>
            </c:rich>
          </c:tx>
          <c:overlay val="0"/>
          <c:spPr>
            <a:noFill/>
            <a:ln>
              <a:noFill/>
            </a:ln>
            <a:effectLst/>
          </c:spPr>
        </c:title>
        <c:numFmt formatCode="General" sourceLinked="1"/>
        <c:majorTickMark val="out"/>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4951296"/>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Unsoaked</c:v>
          </c:tx>
          <c:spPr>
            <a:ln w="19050" cap="rnd">
              <a:solidFill>
                <a:schemeClr val="tx1"/>
              </a:solidFill>
              <a:round/>
            </a:ln>
            <a:effectLst/>
          </c:spPr>
          <c:marker>
            <c:symbol val="none"/>
          </c:marker>
          <c:xVal>
            <c:numRef>
              <c:f>'Modulus Curves (2)'!$M$5:$M$285</c:f>
              <c:numCache>
                <c:formatCode>General</c:formatCode>
                <c:ptCount val="281"/>
                <c:pt idx="0">
                  <c:v>3.5838506552650098E-3</c:v>
                </c:pt>
                <c:pt idx="1">
                  <c:v>4.92640494628469E-3</c:v>
                </c:pt>
                <c:pt idx="2">
                  <c:v>5.6044025704559738E-3</c:v>
                </c:pt>
                <c:pt idx="3">
                  <c:v>6.4815874578604939E-3</c:v>
                </c:pt>
                <c:pt idx="4">
                  <c:v>7.2382027189971882E-3</c:v>
                </c:pt>
                <c:pt idx="5">
                  <c:v>8.4455341348687093E-3</c:v>
                </c:pt>
                <c:pt idx="6">
                  <c:v>9.3814090315549794E-3</c:v>
                </c:pt>
                <c:pt idx="7">
                  <c:v>9.706534989139131E-3</c:v>
                </c:pt>
                <c:pt idx="8">
                  <c:v>1.386181984203616E-2</c:v>
                </c:pt>
                <c:pt idx="9">
                  <c:v>1.6992576611847152E-2</c:v>
                </c:pt>
                <c:pt idx="10">
                  <c:v>2.0036147531062806E-2</c:v>
                </c:pt>
                <c:pt idx="11">
                  <c:v>2.318743040916443E-2</c:v>
                </c:pt>
                <c:pt idx="12">
                  <c:v>2.6354390923732783E-2</c:v>
                </c:pt>
                <c:pt idx="13">
                  <c:v>2.9649649251145146E-2</c:v>
                </c:pt>
                <c:pt idx="14">
                  <c:v>3.2064044048795246E-2</c:v>
                </c:pt>
                <c:pt idx="15">
                  <c:v>3.522135259922405E-2</c:v>
                </c:pt>
                <c:pt idx="16">
                  <c:v>3.7923723620070605E-2</c:v>
                </c:pt>
                <c:pt idx="17">
                  <c:v>4.0895489514937364E-2</c:v>
                </c:pt>
                <c:pt idx="18">
                  <c:v>4.3684637720617592E-2</c:v>
                </c:pt>
                <c:pt idx="19">
                  <c:v>4.7138150086466678E-2</c:v>
                </c:pt>
                <c:pt idx="20">
                  <c:v>4.98837024781544E-2</c:v>
                </c:pt>
                <c:pt idx="21">
                  <c:v>5.2977116387948039E-2</c:v>
                </c:pt>
                <c:pt idx="22">
                  <c:v>5.5523706226760339E-2</c:v>
                </c:pt>
                <c:pt idx="23">
                  <c:v>5.852949166346668E-2</c:v>
                </c:pt>
                <c:pt idx="24">
                  <c:v>6.1806063089770442E-2</c:v>
                </c:pt>
                <c:pt idx="25">
                  <c:v>6.5390607786614888E-2</c:v>
                </c:pt>
                <c:pt idx="26">
                  <c:v>6.825760042031781E-2</c:v>
                </c:pt>
                <c:pt idx="27">
                  <c:v>7.125425033829999E-2</c:v>
                </c:pt>
                <c:pt idx="28">
                  <c:v>7.3620065132979279E-2</c:v>
                </c:pt>
                <c:pt idx="29">
                  <c:v>7.6724156794952938E-2</c:v>
                </c:pt>
                <c:pt idx="30">
                  <c:v>7.9608090816249283E-2</c:v>
                </c:pt>
                <c:pt idx="31">
                  <c:v>8.2755686504295933E-2</c:v>
                </c:pt>
                <c:pt idx="32">
                  <c:v>8.5966906373620242E-2</c:v>
                </c:pt>
                <c:pt idx="33">
                  <c:v>8.9335770237886386E-2</c:v>
                </c:pt>
                <c:pt idx="34">
                  <c:v>9.2297981820086875E-2</c:v>
                </c:pt>
                <c:pt idx="35">
                  <c:v>9.6065385388250185E-2</c:v>
                </c:pt>
                <c:pt idx="36">
                  <c:v>9.9729904272559358E-2</c:v>
                </c:pt>
                <c:pt idx="37">
                  <c:v>0.10322009148631608</c:v>
                </c:pt>
                <c:pt idx="38">
                  <c:v>0.10641678304090819</c:v>
                </c:pt>
                <c:pt idx="39">
                  <c:v>0.10985130984192065</c:v>
                </c:pt>
                <c:pt idx="40">
                  <c:v>0.11379831945044633</c:v>
                </c:pt>
                <c:pt idx="41">
                  <c:v>0.11698641014612336</c:v>
                </c:pt>
                <c:pt idx="42">
                  <c:v>0.12059075692182622</c:v>
                </c:pt>
                <c:pt idx="43">
                  <c:v>0.1239378480149539</c:v>
                </c:pt>
                <c:pt idx="44">
                  <c:v>0.12778033204074987</c:v>
                </c:pt>
                <c:pt idx="45">
                  <c:v>0.13144383711309104</c:v>
                </c:pt>
                <c:pt idx="46">
                  <c:v>0.1352427204315779</c:v>
                </c:pt>
                <c:pt idx="47">
                  <c:v>0.1386642098398797</c:v>
                </c:pt>
                <c:pt idx="48">
                  <c:v>0.14253021302707625</c:v>
                </c:pt>
                <c:pt idx="49">
                  <c:v>0.14611946694243005</c:v>
                </c:pt>
                <c:pt idx="50">
                  <c:v>0.15044442298493396</c:v>
                </c:pt>
                <c:pt idx="51">
                  <c:v>0.15396439327535627</c:v>
                </c:pt>
                <c:pt idx="52">
                  <c:v>0.15811521896197586</c:v>
                </c:pt>
                <c:pt idx="53">
                  <c:v>0.16208039612876843</c:v>
                </c:pt>
                <c:pt idx="54">
                  <c:v>0.16627056941522167</c:v>
                </c:pt>
                <c:pt idx="55">
                  <c:v>0.17029169940953651</c:v>
                </c:pt>
                <c:pt idx="56">
                  <c:v>0.17438508901364727</c:v>
                </c:pt>
                <c:pt idx="57">
                  <c:v>0.17886389396297919</c:v>
                </c:pt>
                <c:pt idx="58">
                  <c:v>0.18341368495849347</c:v>
                </c:pt>
                <c:pt idx="59">
                  <c:v>0.18770858808746868</c:v>
                </c:pt>
                <c:pt idx="60">
                  <c:v>0.19245543882029428</c:v>
                </c:pt>
                <c:pt idx="61">
                  <c:v>0.19741241136769591</c:v>
                </c:pt>
                <c:pt idx="62">
                  <c:v>0.20184595977705727</c:v>
                </c:pt>
                <c:pt idx="63">
                  <c:v>0.20637723412207604</c:v>
                </c:pt>
                <c:pt idx="64">
                  <c:v>0.21105292807605919</c:v>
                </c:pt>
                <c:pt idx="65">
                  <c:v>0.21607494062575766</c:v>
                </c:pt>
                <c:pt idx="66">
                  <c:v>0.22100577863218987</c:v>
                </c:pt>
                <c:pt idx="67">
                  <c:v>0.22582722139901304</c:v>
                </c:pt>
                <c:pt idx="68">
                  <c:v>0.23111005452376007</c:v>
                </c:pt>
                <c:pt idx="69">
                  <c:v>0.23601056017978092</c:v>
                </c:pt>
                <c:pt idx="70">
                  <c:v>0.24097501943681404</c:v>
                </c:pt>
                <c:pt idx="71">
                  <c:v>0.24605512480803229</c:v>
                </c:pt>
                <c:pt idx="72">
                  <c:v>0.25172118711321162</c:v>
                </c:pt>
                <c:pt idx="73">
                  <c:v>0.2565560738768084</c:v>
                </c:pt>
                <c:pt idx="74">
                  <c:v>0.26182515472126366</c:v>
                </c:pt>
                <c:pt idx="75">
                  <c:v>0.26748564378124196</c:v>
                </c:pt>
                <c:pt idx="76">
                  <c:v>0.27295497890393355</c:v>
                </c:pt>
                <c:pt idx="77">
                  <c:v>0.2785491018200954</c:v>
                </c:pt>
                <c:pt idx="78">
                  <c:v>0.28425046599232934</c:v>
                </c:pt>
                <c:pt idx="79">
                  <c:v>0.29017838277065577</c:v>
                </c:pt>
                <c:pt idx="80">
                  <c:v>0.296040952050169</c:v>
                </c:pt>
                <c:pt idx="81">
                  <c:v>0.30225527883887726</c:v>
                </c:pt>
                <c:pt idx="82">
                  <c:v>0.30801278694324885</c:v>
                </c:pt>
                <c:pt idx="83">
                  <c:v>0.31447305400661729</c:v>
                </c:pt>
                <c:pt idx="84">
                  <c:v>0.32088633211612322</c:v>
                </c:pt>
                <c:pt idx="85">
                  <c:v>0.32742481953522773</c:v>
                </c:pt>
                <c:pt idx="86">
                  <c:v>0.33406745140097854</c:v>
                </c:pt>
                <c:pt idx="87">
                  <c:v>0.3404698452644363</c:v>
                </c:pt>
                <c:pt idx="88">
                  <c:v>0.3472113809609394</c:v>
                </c:pt>
                <c:pt idx="89">
                  <c:v>0.35394990444517488</c:v>
                </c:pt>
                <c:pt idx="90">
                  <c:v>0.36080966536591563</c:v>
                </c:pt>
                <c:pt idx="91">
                  <c:v>0.3681789439370669</c:v>
                </c:pt>
                <c:pt idx="92">
                  <c:v>0.3750696301804804</c:v>
                </c:pt>
                <c:pt idx="93">
                  <c:v>0.38294055519843917</c:v>
                </c:pt>
                <c:pt idx="94">
                  <c:v>0.389662192608073</c:v>
                </c:pt>
                <c:pt idx="95">
                  <c:v>0.3974542188942024</c:v>
                </c:pt>
                <c:pt idx="96">
                  <c:v>0.40507558579459552</c:v>
                </c:pt>
                <c:pt idx="97">
                  <c:v>0.41290206264912654</c:v>
                </c:pt>
                <c:pt idx="98">
                  <c:v>0.42045908004913385</c:v>
                </c:pt>
                <c:pt idx="99">
                  <c:v>0.42878321425100119</c:v>
                </c:pt>
                <c:pt idx="100">
                  <c:v>0.43722731632547807</c:v>
                </c:pt>
                <c:pt idx="101">
                  <c:v>0.44553411681748545</c:v>
                </c:pt>
                <c:pt idx="102">
                  <c:v>0.45392294615895012</c:v>
                </c:pt>
                <c:pt idx="103">
                  <c:v>0.46272285439884858</c:v>
                </c:pt>
                <c:pt idx="104">
                  <c:v>0.47157361068181852</c:v>
                </c:pt>
                <c:pt idx="105">
                  <c:v>0.48062880377528455</c:v>
                </c:pt>
                <c:pt idx="106">
                  <c:v>0.48971291749328028</c:v>
                </c:pt>
                <c:pt idx="107">
                  <c:v>0.49894825667651027</c:v>
                </c:pt>
                <c:pt idx="108">
                  <c:v>0.50853655956452781</c:v>
                </c:pt>
                <c:pt idx="109">
                  <c:v>0.51788868041298119</c:v>
                </c:pt>
                <c:pt idx="110">
                  <c:v>0.52772426910459858</c:v>
                </c:pt>
                <c:pt idx="111">
                  <c:v>0.53752829571171856</c:v>
                </c:pt>
                <c:pt idx="112">
                  <c:v>0.54773047463740288</c:v>
                </c:pt>
                <c:pt idx="113">
                  <c:v>0.55816269214708847</c:v>
                </c:pt>
                <c:pt idx="114">
                  <c:v>0.56865865256023262</c:v>
                </c:pt>
                <c:pt idx="115">
                  <c:v>0.57955748230571547</c:v>
                </c:pt>
                <c:pt idx="116">
                  <c:v>0.59029312222397723</c:v>
                </c:pt>
                <c:pt idx="117">
                  <c:v>0.60136793611178607</c:v>
                </c:pt>
                <c:pt idx="118">
                  <c:v>0.61278473984808157</c:v>
                </c:pt>
                <c:pt idx="119">
                  <c:v>0.62424689654327548</c:v>
                </c:pt>
                <c:pt idx="120">
                  <c:v>0.63617581743033669</c:v>
                </c:pt>
                <c:pt idx="121">
                  <c:v>0.64839990502644951</c:v>
                </c:pt>
                <c:pt idx="122">
                  <c:v>0.66039912471377082</c:v>
                </c:pt>
                <c:pt idx="123">
                  <c:v>0.67297341352943074</c:v>
                </c:pt>
                <c:pt idx="124">
                  <c:v>0.68581929893478677</c:v>
                </c:pt>
                <c:pt idx="125">
                  <c:v>0.69863718895867088</c:v>
                </c:pt>
                <c:pt idx="126">
                  <c:v>0.71204873666677038</c:v>
                </c:pt>
                <c:pt idx="127">
                  <c:v>0.72548551132991357</c:v>
                </c:pt>
                <c:pt idx="128">
                  <c:v>0.73934378461221761</c:v>
                </c:pt>
                <c:pt idx="129">
                  <c:v>0.75366667798865983</c:v>
                </c:pt>
                <c:pt idx="130">
                  <c:v>0.7683027217052365</c:v>
                </c:pt>
                <c:pt idx="131">
                  <c:v>0.78295412042585566</c:v>
                </c:pt>
                <c:pt idx="132">
                  <c:v>0.79777175039319614</c:v>
                </c:pt>
                <c:pt idx="133">
                  <c:v>0.81254319040728784</c:v>
                </c:pt>
                <c:pt idx="134">
                  <c:v>0.82833751999339722</c:v>
                </c:pt>
                <c:pt idx="135">
                  <c:v>0.84380867521743974</c:v>
                </c:pt>
                <c:pt idx="136">
                  <c:v>0.85927756445067816</c:v>
                </c:pt>
                <c:pt idx="137">
                  <c:v>0.87503689216394454</c:v>
                </c:pt>
                <c:pt idx="138">
                  <c:v>0.89192995195854496</c:v>
                </c:pt>
                <c:pt idx="139">
                  <c:v>0.90850147671452341</c:v>
                </c:pt>
                <c:pt idx="140">
                  <c:v>0.92548727237574091</c:v>
                </c:pt>
                <c:pt idx="141">
                  <c:v>0.94299870237866401</c:v>
                </c:pt>
                <c:pt idx="142">
                  <c:v>0.96066981369441595</c:v>
                </c:pt>
                <c:pt idx="143">
                  <c:v>0.97871270113644193</c:v>
                </c:pt>
                <c:pt idx="144">
                  <c:v>0.99708596007615069</c:v>
                </c:pt>
                <c:pt idx="145">
                  <c:v>1.0157615034234304</c:v>
                </c:pt>
                <c:pt idx="146">
                  <c:v>1.0345446046747637</c:v>
                </c:pt>
                <c:pt idx="147">
                  <c:v>1.0536142998017157</c:v>
                </c:pt>
                <c:pt idx="148">
                  <c:v>1.0735642063035207</c:v>
                </c:pt>
                <c:pt idx="149">
                  <c:v>1.093694327534781</c:v>
                </c:pt>
                <c:pt idx="150">
                  <c:v>1.114218800225351</c:v>
                </c:pt>
                <c:pt idx="151">
                  <c:v>1.1355834624026406</c:v>
                </c:pt>
                <c:pt idx="152">
                  <c:v>1.1565865517460598</c:v>
                </c:pt>
                <c:pt idx="153">
                  <c:v>1.1788034875618134</c:v>
                </c:pt>
                <c:pt idx="154">
                  <c:v>1.2011385059390014</c:v>
                </c:pt>
                <c:pt idx="155">
                  <c:v>1.2241614648738903</c:v>
                </c:pt>
                <c:pt idx="156">
                  <c:v>1.2473972879029358</c:v>
                </c:pt>
                <c:pt idx="157">
                  <c:v>1.2710811386352832</c:v>
                </c:pt>
                <c:pt idx="158">
                  <c:v>1.295286966761432</c:v>
                </c:pt>
                <c:pt idx="159">
                  <c:v>1.3199294983255272</c:v>
                </c:pt>
                <c:pt idx="160">
                  <c:v>1.3452590882952169</c:v>
                </c:pt>
                <c:pt idx="161">
                  <c:v>1.370557206955288</c:v>
                </c:pt>
                <c:pt idx="162">
                  <c:v>1.3968465686164007</c:v>
                </c:pt>
                <c:pt idx="163">
                  <c:v>1.4234417570599445</c:v>
                </c:pt>
                <c:pt idx="164">
                  <c:v>1.4503551373818138</c:v>
                </c:pt>
                <c:pt idx="165">
                  <c:v>1.4779159586444286</c:v>
                </c:pt>
                <c:pt idx="166">
                  <c:v>1.5060295532970118</c:v>
                </c:pt>
                <c:pt idx="167">
                  <c:v>1.5346923481641528</c:v>
                </c:pt>
                <c:pt idx="168">
                  <c:v>1.5637936535195702</c:v>
                </c:pt>
                <c:pt idx="169">
                  <c:v>1.5936270315240906</c:v>
                </c:pt>
                <c:pt idx="170">
                  <c:v>1.6236281277857449</c:v>
                </c:pt>
                <c:pt idx="171">
                  <c:v>1.6540573366302176</c:v>
                </c:pt>
                <c:pt idx="172">
                  <c:v>1.6852322655875451</c:v>
                </c:pt>
                <c:pt idx="173">
                  <c:v>1.7172118978940243</c:v>
                </c:pt>
                <c:pt idx="174">
                  <c:v>1.7500960917943311</c:v>
                </c:pt>
                <c:pt idx="175">
                  <c:v>1.7833730541466752</c:v>
                </c:pt>
                <c:pt idx="176">
                  <c:v>1.8174163477385106</c:v>
                </c:pt>
                <c:pt idx="177">
                  <c:v>1.8519613402851964</c:v>
                </c:pt>
                <c:pt idx="178">
                  <c:v>1.887355021798512</c:v>
                </c:pt>
                <c:pt idx="179">
                  <c:v>1.9235662465462311</c:v>
                </c:pt>
                <c:pt idx="180">
                  <c:v>1.9604078259559985</c:v>
                </c:pt>
                <c:pt idx="181">
                  <c:v>1.9979977473958737</c:v>
                </c:pt>
                <c:pt idx="182">
                  <c:v>2.0362228505711628</c:v>
                </c:pt>
                <c:pt idx="183">
                  <c:v>2.0751116797917577</c:v>
                </c:pt>
                <c:pt idx="184">
                  <c:v>2.114515503212147</c:v>
                </c:pt>
                <c:pt idx="185">
                  <c:v>2.1550881546023501</c:v>
                </c:pt>
                <c:pt idx="186">
                  <c:v>2.1959531786580442</c:v>
                </c:pt>
                <c:pt idx="187">
                  <c:v>2.23767475328038</c:v>
                </c:pt>
                <c:pt idx="188">
                  <c:v>2.2813131257798771</c:v>
                </c:pt>
                <c:pt idx="189">
                  <c:v>2.3249660527942857</c:v>
                </c:pt>
                <c:pt idx="190">
                  <c:v>2.3696501609052891</c:v>
                </c:pt>
                <c:pt idx="191">
                  <c:v>2.4151319518328371</c:v>
                </c:pt>
                <c:pt idx="192">
                  <c:v>2.4618673226377763</c:v>
                </c:pt>
                <c:pt idx="193">
                  <c:v>2.5095276080094107</c:v>
                </c:pt>
                <c:pt idx="194">
                  <c:v>2.5579990437672797</c:v>
                </c:pt>
                <c:pt idx="195">
                  <c:v>2.607562633135502</c:v>
                </c:pt>
                <c:pt idx="196">
                  <c:v>2.6572721848321561</c:v>
                </c:pt>
                <c:pt idx="197">
                  <c:v>2.708425546819504</c:v>
                </c:pt>
                <c:pt idx="198">
                  <c:v>2.7602575492425565</c:v>
                </c:pt>
                <c:pt idx="199">
                  <c:v>2.8129799073424739</c:v>
                </c:pt>
                <c:pt idx="200">
                  <c:v>2.8667002723430119</c:v>
                </c:pt>
                <c:pt idx="201">
                  <c:v>2.9221126012559324</c:v>
                </c:pt>
                <c:pt idx="202">
                  <c:v>2.9779936085785019</c:v>
                </c:pt>
                <c:pt idx="203">
                  <c:v>3.0356259875924994</c:v>
                </c:pt>
                <c:pt idx="204">
                  <c:v>3.094265242270374</c:v>
                </c:pt>
                <c:pt idx="205">
                  <c:v>3.1536508766267568</c:v>
                </c:pt>
                <c:pt idx="206">
                  <c:v>3.2148009682517436</c:v>
                </c:pt>
                <c:pt idx="207">
                  <c:v>3.2770681178087724</c:v>
                </c:pt>
                <c:pt idx="208">
                  <c:v>3.340899315565617</c:v>
                </c:pt>
                <c:pt idx="209">
                  <c:v>3.4061273024902321</c:v>
                </c:pt>
                <c:pt idx="210">
                  <c:v>3.4723181721408936</c:v>
                </c:pt>
                <c:pt idx="211">
                  <c:v>3.5398568601528604</c:v>
                </c:pt>
                <c:pt idx="212">
                  <c:v>3.6082197066966373</c:v>
                </c:pt>
                <c:pt idx="213">
                  <c:v>3.6780220077062746</c:v>
                </c:pt>
                <c:pt idx="214">
                  <c:v>3.7492325380525959</c:v>
                </c:pt>
                <c:pt idx="215">
                  <c:v>3.8221132452090822</c:v>
                </c:pt>
                <c:pt idx="216">
                  <c:v>3.8966575074090861</c:v>
                </c:pt>
                <c:pt idx="217">
                  <c:v>3.973079835959537</c:v>
                </c:pt>
                <c:pt idx="218">
                  <c:v>4.050456566367</c:v>
                </c:pt>
                <c:pt idx="219">
                  <c:v>4.1301764073619909</c:v>
                </c:pt>
                <c:pt idx="220">
                  <c:v>4.2115535821895707</c:v>
                </c:pt>
                <c:pt idx="221">
                  <c:v>4.2941986317340737</c:v>
                </c:pt>
                <c:pt idx="222">
                  <c:v>4.3788747751205488</c:v>
                </c:pt>
                <c:pt idx="223">
                  <c:v>4.464801881403802</c:v>
                </c:pt>
                <c:pt idx="224">
                  <c:v>4.5524861367880005</c:v>
                </c:pt>
                <c:pt idx="225">
                  <c:v>4.641776190699991</c:v>
                </c:pt>
                <c:pt idx="226">
                  <c:v>4.7327297140496327</c:v>
                </c:pt>
                <c:pt idx="227">
                  <c:v>4.8257681952651179</c:v>
                </c:pt>
                <c:pt idx="228">
                  <c:v>4.9205656532267543</c:v>
                </c:pt>
                <c:pt idx="229">
                  <c:v>5.0172337097103403</c:v>
                </c:pt>
                <c:pt idx="230">
                  <c:v>5.1159021640735407</c:v>
                </c:pt>
                <c:pt idx="231">
                  <c:v>5.2164092549945789</c:v>
                </c:pt>
                <c:pt idx="232">
                  <c:v>5.318924608017034</c:v>
                </c:pt>
                <c:pt idx="233">
                  <c:v>5.4236828381439075</c:v>
                </c:pt>
                <c:pt idx="234">
                  <c:v>5.5305666791098052</c:v>
                </c:pt>
                <c:pt idx="235">
                  <c:v>5.639359530793878</c:v>
                </c:pt>
                <c:pt idx="236">
                  <c:v>5.7500813747666717</c:v>
                </c:pt>
                <c:pt idx="237">
                  <c:v>5.8635834360989927</c:v>
                </c:pt>
                <c:pt idx="238">
                  <c:v>5.9794724522330656</c:v>
                </c:pt>
                <c:pt idx="239">
                  <c:v>6.0970585189715685</c:v>
                </c:pt>
                <c:pt idx="240">
                  <c:v>6.2176563611864886</c:v>
                </c:pt>
                <c:pt idx="241">
                  <c:v>6.3398291752824356</c:v>
                </c:pt>
                <c:pt idx="242">
                  <c:v>6.464765084860832</c:v>
                </c:pt>
                <c:pt idx="243">
                  <c:v>6.5919639462709432</c:v>
                </c:pt>
                <c:pt idx="244">
                  <c:v>6.7222827860687611</c:v>
                </c:pt>
                <c:pt idx="245">
                  <c:v>6.8552193325313491</c:v>
                </c:pt>
                <c:pt idx="246">
                  <c:v>6.9905000603928817</c:v>
                </c:pt>
                <c:pt idx="247">
                  <c:v>7.1287968773993349</c:v>
                </c:pt>
                <c:pt idx="248">
                  <c:v>7.2694906921833127</c:v>
                </c:pt>
                <c:pt idx="249">
                  <c:v>7.4128376080605953</c:v>
                </c:pt>
                <c:pt idx="250">
                  <c:v>7.5590407652517939</c:v>
                </c:pt>
                <c:pt idx="251">
                  <c:v>7.7082352587560807</c:v>
                </c:pt>
                <c:pt idx="252">
                  <c:v>7.8608759305562366</c:v>
                </c:pt>
                <c:pt idx="253">
                  <c:v>8.0162364822525216</c:v>
                </c:pt>
                <c:pt idx="254">
                  <c:v>8.1750982716157718</c:v>
                </c:pt>
                <c:pt idx="255">
                  <c:v>8.3370264783608796</c:v>
                </c:pt>
                <c:pt idx="256">
                  <c:v>8.5020430141759604</c:v>
                </c:pt>
                <c:pt idx="257">
                  <c:v>8.6703883838699252</c:v>
                </c:pt>
                <c:pt idx="258">
                  <c:v>8.8419908538294187</c:v>
                </c:pt>
                <c:pt idx="259">
                  <c:v>9.0175429375685958</c:v>
                </c:pt>
                <c:pt idx="260">
                  <c:v>9.1962863433849336</c:v>
                </c:pt>
                <c:pt idx="261">
                  <c:v>9.3785871216810719</c:v>
                </c:pt>
                <c:pt idx="262">
                  <c:v>9.5650803108721778</c:v>
                </c:pt>
                <c:pt idx="263">
                  <c:v>9.7550182176609219</c:v>
                </c:pt>
                <c:pt idx="264">
                  <c:v>9.9486935649909132</c:v>
                </c:pt>
                <c:pt idx="265">
                  <c:v>10.14635273438247</c:v>
                </c:pt>
                <c:pt idx="266">
                  <c:v>10.347653405474775</c:v>
                </c:pt>
                <c:pt idx="267">
                  <c:v>10.553416875931905</c:v>
                </c:pt>
                <c:pt idx="268">
                  <c:v>10.763267261847727</c:v>
                </c:pt>
                <c:pt idx="269">
                  <c:v>10.977937557803285</c:v>
                </c:pt>
                <c:pt idx="270">
                  <c:v>11.19628486085813</c:v>
                </c:pt>
                <c:pt idx="271">
                  <c:v>11.419279789679605</c:v>
                </c:pt>
                <c:pt idx="272">
                  <c:v>11.646010952087952</c:v>
                </c:pt>
                <c:pt idx="273">
                  <c:v>11.878402505795519</c:v>
                </c:pt>
                <c:pt idx="274">
                  <c:v>12.115661569013625</c:v>
                </c:pt>
                <c:pt idx="275">
                  <c:v>12.356692962153387</c:v>
                </c:pt>
                <c:pt idx="276">
                  <c:v>12.603155557574226</c:v>
                </c:pt>
                <c:pt idx="277">
                  <c:v>12.854485817472252</c:v>
                </c:pt>
                <c:pt idx="278">
                  <c:v>13.111027017169565</c:v>
                </c:pt>
                <c:pt idx="279">
                  <c:v>13.27106206698728</c:v>
                </c:pt>
                <c:pt idx="280">
                  <c:v>13.351790618892991</c:v>
                </c:pt>
              </c:numCache>
            </c:numRef>
          </c:xVal>
          <c:yVal>
            <c:numRef>
              <c:f>'Modulus Curves (2)'!$O$5:$O$285</c:f>
              <c:numCache>
                <c:formatCode>General</c:formatCode>
                <c:ptCount val="281"/>
                <c:pt idx="0">
                  <c:v>1.7976931348623157E+308</c:v>
                </c:pt>
                <c:pt idx="1">
                  <c:v>9.8946213360179539E-159</c:v>
                </c:pt>
                <c:pt idx="2">
                  <c:v>1.0839547977525372E-158</c:v>
                </c:pt>
                <c:pt idx="3">
                  <c:v>1.2031337327903666E-158</c:v>
                </c:pt>
                <c:pt idx="4">
                  <c:v>1.3176744269815004E-158</c:v>
                </c:pt>
                <c:pt idx="5">
                  <c:v>1.7976931348623157E+308</c:v>
                </c:pt>
                <c:pt idx="6">
                  <c:v>1.7976931348623157E+308</c:v>
                </c:pt>
                <c:pt idx="7">
                  <c:v>1.7976931348623157E+308</c:v>
                </c:pt>
                <c:pt idx="8">
                  <c:v>6.8687792901897629</c:v>
                </c:pt>
                <c:pt idx="9">
                  <c:v>4.9832591409687419</c:v>
                </c:pt>
                <c:pt idx="10">
                  <c:v>4.2750257308529331</c:v>
                </c:pt>
                <c:pt idx="11">
                  <c:v>3.7833470072646112</c:v>
                </c:pt>
                <c:pt idx="12">
                  <c:v>3.4753931959567632</c:v>
                </c:pt>
                <c:pt idx="13">
                  <c:v>3.2332220532232605</c:v>
                </c:pt>
                <c:pt idx="14">
                  <c:v>3.1728101964946607</c:v>
                </c:pt>
                <c:pt idx="15">
                  <c:v>3.0054875071566287</c:v>
                </c:pt>
                <c:pt idx="16">
                  <c:v>2.9475019585917748</c:v>
                </c:pt>
                <c:pt idx="17">
                  <c:v>2.8482635966781871</c:v>
                </c:pt>
                <c:pt idx="18">
                  <c:v>2.8061902768879317</c:v>
                </c:pt>
                <c:pt idx="19">
                  <c:v>2.7027063857085816</c:v>
                </c:pt>
                <c:pt idx="20">
                  <c:v>2.6987427088574982</c:v>
                </c:pt>
                <c:pt idx="21">
                  <c:v>2.6256835929310065</c:v>
                </c:pt>
                <c:pt idx="22">
                  <c:v>2.6412740337748319</c:v>
                </c:pt>
                <c:pt idx="23">
                  <c:v>2.6062978212614172</c:v>
                </c:pt>
                <c:pt idx="24">
                  <c:v>2.5584915417565472</c:v>
                </c:pt>
                <c:pt idx="25">
                  <c:v>2.495289598154113</c:v>
                </c:pt>
                <c:pt idx="26">
                  <c:v>2.5405270787778855</c:v>
                </c:pt>
                <c:pt idx="27">
                  <c:v>2.5734296893403319</c:v>
                </c:pt>
                <c:pt idx="28">
                  <c:v>2.6017887520546923</c:v>
                </c:pt>
                <c:pt idx="29">
                  <c:v>2.5918752084437404</c:v>
                </c:pt>
                <c:pt idx="30">
                  <c:v>2.5657768789824571</c:v>
                </c:pt>
                <c:pt idx="31">
                  <c:v>2.5261639467872028</c:v>
                </c:pt>
                <c:pt idx="32">
                  <c:v>2.4648543639317562</c:v>
                </c:pt>
                <c:pt idx="33">
                  <c:v>2.4409970142307453</c:v>
                </c:pt>
                <c:pt idx="34">
                  <c:v>2.4338687757243633</c:v>
                </c:pt>
                <c:pt idx="35">
                  <c:v>2.4054089868711728</c:v>
                </c:pt>
                <c:pt idx="36">
                  <c:v>2.3986550561074469</c:v>
                </c:pt>
                <c:pt idx="37">
                  <c:v>2.4197631976938596</c:v>
                </c:pt>
                <c:pt idx="38">
                  <c:v>2.4426158246659071</c:v>
                </c:pt>
                <c:pt idx="39">
                  <c:v>2.4439036917902306</c:v>
                </c:pt>
                <c:pt idx="40">
                  <c:v>2.4067132595755321</c:v>
                </c:pt>
                <c:pt idx="41">
                  <c:v>2.4134551002779578</c:v>
                </c:pt>
                <c:pt idx="42">
                  <c:v>2.3784736688669637</c:v>
                </c:pt>
                <c:pt idx="43">
                  <c:v>2.3803117010562547</c:v>
                </c:pt>
                <c:pt idx="44">
                  <c:v>2.3668680002995131</c:v>
                </c:pt>
                <c:pt idx="45">
                  <c:v>2.3527798057038734</c:v>
                </c:pt>
                <c:pt idx="46">
                  <c:v>2.3725163628826009</c:v>
                </c:pt>
                <c:pt idx="47">
                  <c:v>2.4165150592969207</c:v>
                </c:pt>
                <c:pt idx="48">
                  <c:v>2.4194335896277601</c:v>
                </c:pt>
                <c:pt idx="49">
                  <c:v>2.4157308698696549</c:v>
                </c:pt>
                <c:pt idx="50">
                  <c:v>2.370372189785543</c:v>
                </c:pt>
                <c:pt idx="51">
                  <c:v>2.3785678184812089</c:v>
                </c:pt>
                <c:pt idx="52">
                  <c:v>2.4140956922925718</c:v>
                </c:pt>
                <c:pt idx="53">
                  <c:v>2.3747482678205638</c:v>
                </c:pt>
                <c:pt idx="54">
                  <c:v>2.4030638053363531</c:v>
                </c:pt>
                <c:pt idx="55">
                  <c:v>2.4199106232482439</c:v>
                </c:pt>
                <c:pt idx="56">
                  <c:v>2.4117169456919476</c:v>
                </c:pt>
                <c:pt idx="57">
                  <c:v>2.3405932106891862</c:v>
                </c:pt>
                <c:pt idx="58">
                  <c:v>2.3798688233241569</c:v>
                </c:pt>
                <c:pt idx="59">
                  <c:v>2.3965064374022433</c:v>
                </c:pt>
                <c:pt idx="60">
                  <c:v>2.3669622215308581</c:v>
                </c:pt>
                <c:pt idx="61">
                  <c:v>2.3814420575214386</c:v>
                </c:pt>
                <c:pt idx="62">
                  <c:v>2.3628349678502172</c:v>
                </c:pt>
                <c:pt idx="63">
                  <c:v>2.3521002786388716</c:v>
                </c:pt>
                <c:pt idx="64">
                  <c:v>2.3763808744166393</c:v>
                </c:pt>
                <c:pt idx="65">
                  <c:v>2.3723024956106276</c:v>
                </c:pt>
                <c:pt idx="66">
                  <c:v>2.3140847864438192</c:v>
                </c:pt>
                <c:pt idx="67">
                  <c:v>2.3333351486742027</c:v>
                </c:pt>
                <c:pt idx="68">
                  <c:v>2.3736514192050069</c:v>
                </c:pt>
                <c:pt idx="69">
                  <c:v>2.3766467311733739</c:v>
                </c:pt>
                <c:pt idx="70">
                  <c:v>2.3709760709333483</c:v>
                </c:pt>
                <c:pt idx="71">
                  <c:v>2.3725957194291984</c:v>
                </c:pt>
                <c:pt idx="72">
                  <c:v>2.3560083822861575</c:v>
                </c:pt>
                <c:pt idx="73">
                  <c:v>2.369051360668581</c:v>
                </c:pt>
                <c:pt idx="74">
                  <c:v>2.4074329305751307</c:v>
                </c:pt>
                <c:pt idx="75">
                  <c:v>2.4023718316888694</c:v>
                </c:pt>
                <c:pt idx="76">
                  <c:v>2.3847143324621682</c:v>
                </c:pt>
                <c:pt idx="77">
                  <c:v>2.3734605313643127</c:v>
                </c:pt>
                <c:pt idx="78">
                  <c:v>2.4178013109900784</c:v>
                </c:pt>
                <c:pt idx="79">
                  <c:v>2.4213252731449795</c:v>
                </c:pt>
                <c:pt idx="80">
                  <c:v>2.4132196841292286</c:v>
                </c:pt>
                <c:pt idx="81">
                  <c:v>2.4575212686536498</c:v>
                </c:pt>
                <c:pt idx="82">
                  <c:v>2.4614691786938945</c:v>
                </c:pt>
                <c:pt idx="83">
                  <c:v>2.4478844044848631</c:v>
                </c:pt>
                <c:pt idx="84">
                  <c:v>2.4516806716635622</c:v>
                </c:pt>
                <c:pt idx="85">
                  <c:v>2.4247474581249286</c:v>
                </c:pt>
                <c:pt idx="86">
                  <c:v>2.406645427974631</c:v>
                </c:pt>
                <c:pt idx="87">
                  <c:v>2.461544081244976</c:v>
                </c:pt>
                <c:pt idx="88">
                  <c:v>2.4846108264123181</c:v>
                </c:pt>
                <c:pt idx="89">
                  <c:v>2.4865185869070814</c:v>
                </c:pt>
                <c:pt idx="90">
                  <c:v>2.4796077024141874</c:v>
                </c:pt>
                <c:pt idx="91">
                  <c:v>2.4751777824754142</c:v>
                </c:pt>
                <c:pt idx="92">
                  <c:v>2.5014494433526169</c:v>
                </c:pt>
                <c:pt idx="93">
                  <c:v>2.5157157258908711</c:v>
                </c:pt>
                <c:pt idx="94">
                  <c:v>2.5055062084133506</c:v>
                </c:pt>
                <c:pt idx="95">
                  <c:v>2.4857700772133406</c:v>
                </c:pt>
                <c:pt idx="96">
                  <c:v>2.4897429446912414</c:v>
                </c:pt>
                <c:pt idx="97">
                  <c:v>2.4723976069979812</c:v>
                </c:pt>
                <c:pt idx="98">
                  <c:v>2.5021793884836723</c:v>
                </c:pt>
                <c:pt idx="99">
                  <c:v>2.5103527708322182</c:v>
                </c:pt>
                <c:pt idx="100">
                  <c:v>2.522951751934841</c:v>
                </c:pt>
                <c:pt idx="101">
                  <c:v>2.5342110002247389</c:v>
                </c:pt>
                <c:pt idx="102">
                  <c:v>2.5289001680771062</c:v>
                </c:pt>
                <c:pt idx="103">
                  <c:v>2.5341988935472037</c:v>
                </c:pt>
                <c:pt idx="104">
                  <c:v>2.537516738599348</c:v>
                </c:pt>
                <c:pt idx="105">
                  <c:v>2.5224894665021527</c:v>
                </c:pt>
                <c:pt idx="106">
                  <c:v>2.5532390113924275</c:v>
                </c:pt>
                <c:pt idx="107">
                  <c:v>2.6326184286589909</c:v>
                </c:pt>
                <c:pt idx="108">
                  <c:v>2.5857532284258986</c:v>
                </c:pt>
                <c:pt idx="109">
                  <c:v>2.555210070953863</c:v>
                </c:pt>
                <c:pt idx="110">
                  <c:v>2.587955359907208</c:v>
                </c:pt>
                <c:pt idx="111">
                  <c:v>2.5853208454631011</c:v>
                </c:pt>
                <c:pt idx="112">
                  <c:v>2.600361870593995</c:v>
                </c:pt>
                <c:pt idx="113">
                  <c:v>2.6460374796866564</c:v>
                </c:pt>
                <c:pt idx="114">
                  <c:v>2.6024458939173667</c:v>
                </c:pt>
                <c:pt idx="115">
                  <c:v>2.5926519039423721</c:v>
                </c:pt>
                <c:pt idx="116">
                  <c:v>2.6242300288732401</c:v>
                </c:pt>
                <c:pt idx="117">
                  <c:v>2.6714989444846942</c:v>
                </c:pt>
                <c:pt idx="118">
                  <c:v>2.6666421045543069</c:v>
                </c:pt>
                <c:pt idx="119">
                  <c:v>2.6508883129418375</c:v>
                </c:pt>
                <c:pt idx="120">
                  <c:v>2.6176714104761598</c:v>
                </c:pt>
                <c:pt idx="121">
                  <c:v>2.6262185328051677</c:v>
                </c:pt>
                <c:pt idx="122">
                  <c:v>2.6316127947460659</c:v>
                </c:pt>
                <c:pt idx="123">
                  <c:v>2.6503351331873377</c:v>
                </c:pt>
                <c:pt idx="124">
                  <c:v>2.6197922900812487</c:v>
                </c:pt>
                <c:pt idx="125">
                  <c:v>2.599016691072046</c:v>
                </c:pt>
                <c:pt idx="126">
                  <c:v>2.6266902686824847</c:v>
                </c:pt>
                <c:pt idx="127">
                  <c:v>2.6510889314832045</c:v>
                </c:pt>
                <c:pt idx="128">
                  <c:v>2.6234630020121559</c:v>
                </c:pt>
                <c:pt idx="129">
                  <c:v>2.6089221577257851</c:v>
                </c:pt>
                <c:pt idx="130">
                  <c:v>2.6896832111216957</c:v>
                </c:pt>
                <c:pt idx="131">
                  <c:v>2.7219763668701882</c:v>
                </c:pt>
                <c:pt idx="132">
                  <c:v>2.7034132117610699</c:v>
                </c:pt>
                <c:pt idx="133">
                  <c:v>2.6796346158197162</c:v>
                </c:pt>
                <c:pt idx="134">
                  <c:v>2.695207944273601</c:v>
                </c:pt>
                <c:pt idx="135">
                  <c:v>2.7063242424966067</c:v>
                </c:pt>
                <c:pt idx="136">
                  <c:v>2.7747475620418069</c:v>
                </c:pt>
                <c:pt idx="137">
                  <c:v>2.7977547978778765</c:v>
                </c:pt>
                <c:pt idx="138">
                  <c:v>2.7367884078666531</c:v>
                </c:pt>
                <c:pt idx="139">
                  <c:v>2.7180390554774267</c:v>
                </c:pt>
                <c:pt idx="140">
                  <c:v>2.7214264681585671</c:v>
                </c:pt>
                <c:pt idx="141">
                  <c:v>2.7447919510606251</c:v>
                </c:pt>
                <c:pt idx="142">
                  <c:v>2.7306670243858053</c:v>
                </c:pt>
                <c:pt idx="143">
                  <c:v>2.7381962373362252</c:v>
                </c:pt>
                <c:pt idx="144">
                  <c:v>2.7819340135746047</c:v>
                </c:pt>
                <c:pt idx="145">
                  <c:v>2.7359366759234338</c:v>
                </c:pt>
                <c:pt idx="146">
                  <c:v>2.8143785506718242</c:v>
                </c:pt>
                <c:pt idx="147">
                  <c:v>2.8370375331404256</c:v>
                </c:pt>
                <c:pt idx="148">
                  <c:v>2.8185720988207223</c:v>
                </c:pt>
                <c:pt idx="149">
                  <c:v>2.8598338289070293</c:v>
                </c:pt>
                <c:pt idx="150">
                  <c:v>2.8126420838393762</c:v>
                </c:pt>
                <c:pt idx="151">
                  <c:v>2.7895688936625498</c:v>
                </c:pt>
                <c:pt idx="152">
                  <c:v>2.8071651334160386</c:v>
                </c:pt>
                <c:pt idx="153">
                  <c:v>2.7793766541074736</c:v>
                </c:pt>
                <c:pt idx="154">
                  <c:v>2.8101377631245517</c:v>
                </c:pt>
                <c:pt idx="155">
                  <c:v>2.7844884522329059</c:v>
                </c:pt>
                <c:pt idx="156">
                  <c:v>2.7947459850626082</c:v>
                </c:pt>
                <c:pt idx="157">
                  <c:v>2.7998849065189635</c:v>
                </c:pt>
                <c:pt idx="158">
                  <c:v>2.8105767003478825</c:v>
                </c:pt>
                <c:pt idx="159">
                  <c:v>2.850975836385099</c:v>
                </c:pt>
                <c:pt idx="160">
                  <c:v>2.8628199130161289</c:v>
                </c:pt>
                <c:pt idx="161">
                  <c:v>2.8376805916619081</c:v>
                </c:pt>
                <c:pt idx="162">
                  <c:v>2.8355110142709155</c:v>
                </c:pt>
                <c:pt idx="163">
                  <c:v>2.8751566074372388</c:v>
                </c:pt>
                <c:pt idx="164">
                  <c:v>2.8407716992091578</c:v>
                </c:pt>
                <c:pt idx="165">
                  <c:v>2.8915062844725785</c:v>
                </c:pt>
                <c:pt idx="166">
                  <c:v>2.9003475885404031</c:v>
                </c:pt>
                <c:pt idx="167">
                  <c:v>2.8550281494262073</c:v>
                </c:pt>
                <c:pt idx="168">
                  <c:v>2.8867464624408461</c:v>
                </c:pt>
                <c:pt idx="169">
                  <c:v>2.7938439748956645</c:v>
                </c:pt>
                <c:pt idx="170">
                  <c:v>2.8044240413036281</c:v>
                </c:pt>
                <c:pt idx="171">
                  <c:v>2.9042256354411484</c:v>
                </c:pt>
                <c:pt idx="172">
                  <c:v>2.9029711419541102</c:v>
                </c:pt>
                <c:pt idx="173">
                  <c:v>2.9244497325344216</c:v>
                </c:pt>
                <c:pt idx="174">
                  <c:v>2.9250549274807569</c:v>
                </c:pt>
                <c:pt idx="175">
                  <c:v>2.8943138842641778</c:v>
                </c:pt>
                <c:pt idx="176">
                  <c:v>2.8758904447214548</c:v>
                </c:pt>
                <c:pt idx="177">
                  <c:v>2.8565242904627905</c:v>
                </c:pt>
                <c:pt idx="178">
                  <c:v>2.9298656903206766</c:v>
                </c:pt>
                <c:pt idx="179">
                  <c:v>2.947402809287047</c:v>
                </c:pt>
                <c:pt idx="180">
                  <c:v>2.971457298487084</c:v>
                </c:pt>
                <c:pt idx="181">
                  <c:v>2.940123644220241</c:v>
                </c:pt>
                <c:pt idx="182">
                  <c:v>2.9569373494736859</c:v>
                </c:pt>
                <c:pt idx="183">
                  <c:v>2.9552212671870235</c:v>
                </c:pt>
                <c:pt idx="184">
                  <c:v>2.9237560404356584</c:v>
                </c:pt>
                <c:pt idx="185">
                  <c:v>2.9200176453114963</c:v>
                </c:pt>
                <c:pt idx="186">
                  <c:v>2.9531336245462807</c:v>
                </c:pt>
                <c:pt idx="187">
                  <c:v>2.9832700212477086</c:v>
                </c:pt>
                <c:pt idx="188">
                  <c:v>2.9666551682555693</c:v>
                </c:pt>
                <c:pt idx="189">
                  <c:v>2.9676272328264202</c:v>
                </c:pt>
                <c:pt idx="190">
                  <c:v>2.9688957808185097</c:v>
                </c:pt>
                <c:pt idx="191">
                  <c:v>2.9063052758264027</c:v>
                </c:pt>
                <c:pt idx="192">
                  <c:v>2.9052915873173566</c:v>
                </c:pt>
                <c:pt idx="193">
                  <c:v>2.9589326151860296</c:v>
                </c:pt>
                <c:pt idx="194">
                  <c:v>2.934708718055635</c:v>
                </c:pt>
                <c:pt idx="195">
                  <c:v>2.9195749967186502</c:v>
                </c:pt>
                <c:pt idx="196">
                  <c:v>2.9584070462904211</c:v>
                </c:pt>
                <c:pt idx="197">
                  <c:v>2.9783017776099476</c:v>
                </c:pt>
                <c:pt idx="198">
                  <c:v>2.9419596531931806</c:v>
                </c:pt>
                <c:pt idx="199">
                  <c:v>2.9451747744458747</c:v>
                </c:pt>
                <c:pt idx="200">
                  <c:v>2.9338385531860869</c:v>
                </c:pt>
                <c:pt idx="201">
                  <c:v>2.9125589812122685</c:v>
                </c:pt>
                <c:pt idx="202">
                  <c:v>2.9751153817667415</c:v>
                </c:pt>
                <c:pt idx="203">
                  <c:v>3.0829599231162623</c:v>
                </c:pt>
                <c:pt idx="204">
                  <c:v>3.0255363988943245</c:v>
                </c:pt>
                <c:pt idx="205">
                  <c:v>2.9797467511427378</c:v>
                </c:pt>
                <c:pt idx="206">
                  <c:v>3.0308256460479579</c:v>
                </c:pt>
                <c:pt idx="207">
                  <c:v>3.012392808084646</c:v>
                </c:pt>
                <c:pt idx="208">
                  <c:v>3.0222774082980153</c:v>
                </c:pt>
                <c:pt idx="209">
                  <c:v>3.0483681656832453</c:v>
                </c:pt>
                <c:pt idx="210">
                  <c:v>3.0230571209220685</c:v>
                </c:pt>
                <c:pt idx="211">
                  <c:v>2.9826758409755318</c:v>
                </c:pt>
                <c:pt idx="212">
                  <c:v>3.0299105566544293</c:v>
                </c:pt>
                <c:pt idx="213">
                  <c:v>3.0936396584915422</c:v>
                </c:pt>
                <c:pt idx="214">
                  <c:v>3.0748588298923059</c:v>
                </c:pt>
                <c:pt idx="215">
                  <c:v>3.0116463068834372</c:v>
                </c:pt>
                <c:pt idx="216">
                  <c:v>3.034162241775713</c:v>
                </c:pt>
                <c:pt idx="217">
                  <c:v>3.0170838866218488</c:v>
                </c:pt>
                <c:pt idx="218">
                  <c:v>3.024461012484728</c:v>
                </c:pt>
                <c:pt idx="219">
                  <c:v>3.0412129654996654</c:v>
                </c:pt>
                <c:pt idx="220">
                  <c:v>3.0354535544573222</c:v>
                </c:pt>
                <c:pt idx="221">
                  <c:v>3.0231430778933377</c:v>
                </c:pt>
                <c:pt idx="222">
                  <c:v>3.0236135135160254</c:v>
                </c:pt>
                <c:pt idx="223">
                  <c:v>3.0573206244278133</c:v>
                </c:pt>
                <c:pt idx="224">
                  <c:v>3.0270763874492608</c:v>
                </c:pt>
                <c:pt idx="225">
                  <c:v>3.0000320394114448</c:v>
                </c:pt>
                <c:pt idx="226">
                  <c:v>2.9890746418848915</c:v>
                </c:pt>
                <c:pt idx="227">
                  <c:v>3.015081220373474</c:v>
                </c:pt>
                <c:pt idx="228">
                  <c:v>3.086291999650117</c:v>
                </c:pt>
                <c:pt idx="229">
                  <c:v>3.0657044493717955</c:v>
                </c:pt>
                <c:pt idx="230">
                  <c:v>3.0409735351727822</c:v>
                </c:pt>
                <c:pt idx="231">
                  <c:v>3.055326283860881</c:v>
                </c:pt>
                <c:pt idx="232">
                  <c:v>3.1268198673873568</c:v>
                </c:pt>
                <c:pt idx="233">
                  <c:v>3.082293645688333</c:v>
                </c:pt>
                <c:pt idx="234">
                  <c:v>3.041527575290889</c:v>
                </c:pt>
                <c:pt idx="235">
                  <c:v>3.0545546281400662</c:v>
                </c:pt>
                <c:pt idx="236">
                  <c:v>3.120517575936792</c:v>
                </c:pt>
                <c:pt idx="237">
                  <c:v>3.0258588089927816</c:v>
                </c:pt>
                <c:pt idx="238">
                  <c:v>3.0074947516771706</c:v>
                </c:pt>
                <c:pt idx="239">
                  <c:v>3.1135529089557177</c:v>
                </c:pt>
                <c:pt idx="240">
                  <c:v>3.0927769970436754</c:v>
                </c:pt>
                <c:pt idx="241">
                  <c:v>3.077017703444719</c:v>
                </c:pt>
                <c:pt idx="242">
                  <c:v>3.0963410545545145</c:v>
                </c:pt>
                <c:pt idx="243">
                  <c:v>3.0960550393040851</c:v>
                </c:pt>
                <c:pt idx="244">
                  <c:v>3.1287825358838504</c:v>
                </c:pt>
                <c:pt idx="245">
                  <c:v>3.2030843224078378</c:v>
                </c:pt>
                <c:pt idx="246">
                  <c:v>3.0952329353841095</c:v>
                </c:pt>
                <c:pt idx="247">
                  <c:v>3.0706146768037401</c:v>
                </c:pt>
                <c:pt idx="248">
                  <c:v>3.0935892522238269</c:v>
                </c:pt>
                <c:pt idx="249">
                  <c:v>3.0507722225344325</c:v>
                </c:pt>
                <c:pt idx="250">
                  <c:v>3.0914643351985314</c:v>
                </c:pt>
                <c:pt idx="251">
                  <c:v>3.1043035378853192</c:v>
                </c:pt>
                <c:pt idx="252">
                  <c:v>3.1003163569615517</c:v>
                </c:pt>
                <c:pt idx="253">
                  <c:v>3.0702854223400857</c:v>
                </c:pt>
                <c:pt idx="254">
                  <c:v>3.0770486825986505</c:v>
                </c:pt>
                <c:pt idx="255">
                  <c:v>3.0855829026161228</c:v>
                </c:pt>
                <c:pt idx="256">
                  <c:v>3.0579972378694023</c:v>
                </c:pt>
                <c:pt idx="257">
                  <c:v>3.0206712998294822</c:v>
                </c:pt>
                <c:pt idx="258">
                  <c:v>3.0344156395048292</c:v>
                </c:pt>
                <c:pt idx="259">
                  <c:v>3.0631619283405307</c:v>
                </c:pt>
                <c:pt idx="260">
                  <c:v>3.0960279392186991</c:v>
                </c:pt>
                <c:pt idx="261">
                  <c:v>3.1266766588943602</c:v>
                </c:pt>
                <c:pt idx="262">
                  <c:v>3.0877001605853831</c:v>
                </c:pt>
                <c:pt idx="263">
                  <c:v>3.0750584539633814</c:v>
                </c:pt>
                <c:pt idx="264">
                  <c:v>3.1304416088609162</c:v>
                </c:pt>
                <c:pt idx="265">
                  <c:v>3.1120008452790984</c:v>
                </c:pt>
                <c:pt idx="266">
                  <c:v>3.2172461377582677</c:v>
                </c:pt>
                <c:pt idx="267">
                  <c:v>3.1330619133030755</c:v>
                </c:pt>
                <c:pt idx="268">
                  <c:v>3.039608912229514</c:v>
                </c:pt>
                <c:pt idx="269">
                  <c:v>3.0805499308299189</c:v>
                </c:pt>
                <c:pt idx="270">
                  <c:v>3.1307548692710681</c:v>
                </c:pt>
                <c:pt idx="271">
                  <c:v>3.0820962324887149</c:v>
                </c:pt>
                <c:pt idx="272">
                  <c:v>3.0354663566977336</c:v>
                </c:pt>
                <c:pt idx="273">
                  <c:v>3.0733013722174376</c:v>
                </c:pt>
                <c:pt idx="274">
                  <c:v>3.0897788473611163</c:v>
                </c:pt>
                <c:pt idx="275">
                  <c:v>3.0567427177684174</c:v>
                </c:pt>
                <c:pt idx="276">
                  <c:v>3.0596218894751823</c:v>
                </c:pt>
                <c:pt idx="277">
                  <c:v>3.0544147970437017</c:v>
                </c:pt>
                <c:pt idx="278">
                  <c:v>3.0897625827786777</c:v>
                </c:pt>
                <c:pt idx="279">
                  <c:v>3.1448378191354078</c:v>
                </c:pt>
                <c:pt idx="280">
                  <c:v>3.1185634683865313</c:v>
                </c:pt>
              </c:numCache>
            </c:numRef>
          </c:yVal>
          <c:smooth val="1"/>
          <c:extLst xmlns:c16r2="http://schemas.microsoft.com/office/drawing/2015/06/chart">
            <c:ext xmlns:c16="http://schemas.microsoft.com/office/drawing/2014/chart" uri="{C3380CC4-5D6E-409C-BE32-E72D297353CC}">
              <c16:uniqueId val="{00000000-390B-4904-849A-817401528DA3}"/>
            </c:ext>
          </c:extLst>
        </c:ser>
        <c:ser>
          <c:idx val="1"/>
          <c:order val="1"/>
          <c:tx>
            <c:v>Water Soaked</c:v>
          </c:tx>
          <c:spPr>
            <a:ln w="19050" cap="rnd">
              <a:solidFill>
                <a:srgbClr val="0070C0"/>
              </a:solidFill>
              <a:round/>
            </a:ln>
            <a:effectLst/>
          </c:spPr>
          <c:marker>
            <c:symbol val="none"/>
          </c:marker>
          <c:xVal>
            <c:numRef>
              <c:f>'Modulus Curves (2)'!$Q$5:$Q$285</c:f>
              <c:numCache>
                <c:formatCode>General</c:formatCode>
                <c:ptCount val="281"/>
                <c:pt idx="0">
                  <c:v>3.5462003966876539E-3</c:v>
                </c:pt>
                <c:pt idx="1">
                  <c:v>4.0495271269418839E-3</c:v>
                </c:pt>
                <c:pt idx="2">
                  <c:v>5.6639340280728251E-3</c:v>
                </c:pt>
                <c:pt idx="3">
                  <c:v>6.8871947096745658E-3</c:v>
                </c:pt>
                <c:pt idx="4">
                  <c:v>7.9753014453675525E-3</c:v>
                </c:pt>
                <c:pt idx="5">
                  <c:v>8.1949106863310056E-3</c:v>
                </c:pt>
                <c:pt idx="6">
                  <c:v>9.2878399774564638E-3</c:v>
                </c:pt>
                <c:pt idx="7">
                  <c:v>9.7081699101676574E-3</c:v>
                </c:pt>
                <c:pt idx="8">
                  <c:v>1.3313625744649728E-2</c:v>
                </c:pt>
                <c:pt idx="9">
                  <c:v>1.6607753064462397E-2</c:v>
                </c:pt>
                <c:pt idx="10">
                  <c:v>1.9938309289930553E-2</c:v>
                </c:pt>
                <c:pt idx="11">
                  <c:v>2.2909099460396033E-2</c:v>
                </c:pt>
                <c:pt idx="12">
                  <c:v>2.5450897098883239E-2</c:v>
                </c:pt>
                <c:pt idx="13">
                  <c:v>2.7729268998343812E-2</c:v>
                </c:pt>
                <c:pt idx="14">
                  <c:v>3.0752624765165985E-2</c:v>
                </c:pt>
                <c:pt idx="15">
                  <c:v>3.3173565930490825E-2</c:v>
                </c:pt>
                <c:pt idx="16">
                  <c:v>3.5131499330942367E-2</c:v>
                </c:pt>
                <c:pt idx="17">
                  <c:v>3.7733531248860495E-2</c:v>
                </c:pt>
                <c:pt idx="18">
                  <c:v>4.0812380525133314E-2</c:v>
                </c:pt>
                <c:pt idx="19">
                  <c:v>4.3888508827444196E-2</c:v>
                </c:pt>
                <c:pt idx="20">
                  <c:v>4.6188595907530557E-2</c:v>
                </c:pt>
                <c:pt idx="21">
                  <c:v>4.8722480960378109E-2</c:v>
                </c:pt>
                <c:pt idx="22">
                  <c:v>5.1882192838401231E-2</c:v>
                </c:pt>
                <c:pt idx="23">
                  <c:v>5.4993297303028946E-2</c:v>
                </c:pt>
                <c:pt idx="24">
                  <c:v>5.7807779976273684E-2</c:v>
                </c:pt>
                <c:pt idx="25">
                  <c:v>6.0706052929693763E-2</c:v>
                </c:pt>
                <c:pt idx="26">
                  <c:v>6.395944206264173E-2</c:v>
                </c:pt>
                <c:pt idx="27">
                  <c:v>6.7122689055988033E-2</c:v>
                </c:pt>
                <c:pt idx="28">
                  <c:v>6.9952750210982323E-2</c:v>
                </c:pt>
                <c:pt idx="29">
                  <c:v>7.3409763696015706E-2</c:v>
                </c:pt>
                <c:pt idx="30">
                  <c:v>7.6825082323881771E-2</c:v>
                </c:pt>
                <c:pt idx="31">
                  <c:v>7.9942316269718858E-2</c:v>
                </c:pt>
                <c:pt idx="32">
                  <c:v>8.3008802699008954E-2</c:v>
                </c:pt>
                <c:pt idx="33">
                  <c:v>8.6431287964649953E-2</c:v>
                </c:pt>
                <c:pt idx="34">
                  <c:v>8.9838840191588817E-2</c:v>
                </c:pt>
                <c:pt idx="35">
                  <c:v>9.3078419529930775E-2</c:v>
                </c:pt>
                <c:pt idx="36">
                  <c:v>9.6334657447608038E-2</c:v>
                </c:pt>
                <c:pt idx="37">
                  <c:v>9.9959249847572762E-2</c:v>
                </c:pt>
                <c:pt idx="38">
                  <c:v>0.10345085455366068</c:v>
                </c:pt>
                <c:pt idx="39">
                  <c:v>0.10691120213117539</c:v>
                </c:pt>
                <c:pt idx="40">
                  <c:v>0.11065607268454765</c:v>
                </c:pt>
                <c:pt idx="41">
                  <c:v>0.114557710931996</c:v>
                </c:pt>
                <c:pt idx="42">
                  <c:v>0.11822619874356154</c:v>
                </c:pt>
                <c:pt idx="43">
                  <c:v>0.12205965052088084</c:v>
                </c:pt>
                <c:pt idx="44">
                  <c:v>0.12588756381122757</c:v>
                </c:pt>
                <c:pt idx="45">
                  <c:v>0.12963066725694705</c:v>
                </c:pt>
                <c:pt idx="46">
                  <c:v>0.13379956132825799</c:v>
                </c:pt>
                <c:pt idx="47">
                  <c:v>0.13763413950885717</c:v>
                </c:pt>
                <c:pt idx="48">
                  <c:v>0.14137296036818053</c:v>
                </c:pt>
                <c:pt idx="49">
                  <c:v>0.14546073917641042</c:v>
                </c:pt>
                <c:pt idx="50">
                  <c:v>0.14972022380804342</c:v>
                </c:pt>
                <c:pt idx="51">
                  <c:v>0.15363293695507141</c:v>
                </c:pt>
                <c:pt idx="52">
                  <c:v>0.15781625516011397</c:v>
                </c:pt>
                <c:pt idx="53">
                  <c:v>0.16243757471883555</c:v>
                </c:pt>
                <c:pt idx="54">
                  <c:v>0.16640217846528452</c:v>
                </c:pt>
                <c:pt idx="55">
                  <c:v>0.17084457522237995</c:v>
                </c:pt>
                <c:pt idx="56">
                  <c:v>0.17498206799962041</c:v>
                </c:pt>
                <c:pt idx="57">
                  <c:v>0.18009011176277223</c:v>
                </c:pt>
                <c:pt idx="58">
                  <c:v>0.18415326689631384</c:v>
                </c:pt>
                <c:pt idx="59">
                  <c:v>0.18886687616982537</c:v>
                </c:pt>
                <c:pt idx="60">
                  <c:v>0.19362048530568265</c:v>
                </c:pt>
                <c:pt idx="61">
                  <c:v>0.19832341483061197</c:v>
                </c:pt>
                <c:pt idx="62">
                  <c:v>0.20292075875788373</c:v>
                </c:pt>
                <c:pt idx="63">
                  <c:v>0.20752764854525246</c:v>
                </c:pt>
                <c:pt idx="64">
                  <c:v>0.21278185432401728</c:v>
                </c:pt>
                <c:pt idx="65">
                  <c:v>0.21803566558338092</c:v>
                </c:pt>
                <c:pt idx="66">
                  <c:v>0.22288045723882122</c:v>
                </c:pt>
                <c:pt idx="67">
                  <c:v>0.22802783764033743</c:v>
                </c:pt>
                <c:pt idx="68">
                  <c:v>0.23311413239118534</c:v>
                </c:pt>
                <c:pt idx="69">
                  <c:v>0.23820673914731572</c:v>
                </c:pt>
                <c:pt idx="70">
                  <c:v>0.24384357071019455</c:v>
                </c:pt>
                <c:pt idx="71">
                  <c:v>0.24928116095436623</c:v>
                </c:pt>
                <c:pt idx="72">
                  <c:v>0.2549758483254394</c:v>
                </c:pt>
                <c:pt idx="73">
                  <c:v>0.26053626177306882</c:v>
                </c:pt>
                <c:pt idx="74">
                  <c:v>0.26631835743894983</c:v>
                </c:pt>
                <c:pt idx="75">
                  <c:v>0.27261144308527141</c:v>
                </c:pt>
                <c:pt idx="76">
                  <c:v>0.27846882530516409</c:v>
                </c:pt>
                <c:pt idx="77">
                  <c:v>0.28462524488876206</c:v>
                </c:pt>
                <c:pt idx="78">
                  <c:v>0.29095940018782035</c:v>
                </c:pt>
                <c:pt idx="79">
                  <c:v>0.29688993986824075</c:v>
                </c:pt>
                <c:pt idx="80">
                  <c:v>0.30332685305976415</c:v>
                </c:pt>
                <c:pt idx="81">
                  <c:v>0.31012771676078066</c:v>
                </c:pt>
                <c:pt idx="82">
                  <c:v>0.31699997935670593</c:v>
                </c:pt>
                <c:pt idx="83">
                  <c:v>0.32387149645096053</c:v>
                </c:pt>
                <c:pt idx="84">
                  <c:v>0.33046080058188959</c:v>
                </c:pt>
                <c:pt idx="85">
                  <c:v>0.33755243349486108</c:v>
                </c:pt>
                <c:pt idx="86">
                  <c:v>0.34525215985257351</c:v>
                </c:pt>
                <c:pt idx="87">
                  <c:v>0.35241534655746254</c:v>
                </c:pt>
                <c:pt idx="88">
                  <c:v>0.36001384131538422</c:v>
                </c:pt>
                <c:pt idx="89">
                  <c:v>0.36761061300387787</c:v>
                </c:pt>
                <c:pt idx="90">
                  <c:v>0.37509956532477479</c:v>
                </c:pt>
                <c:pt idx="91">
                  <c:v>0.38272860382768437</c:v>
                </c:pt>
                <c:pt idx="92">
                  <c:v>0.38985851399617028</c:v>
                </c:pt>
                <c:pt idx="93">
                  <c:v>0.39763027772677306</c:v>
                </c:pt>
                <c:pt idx="94">
                  <c:v>0.40536842630710007</c:v>
                </c:pt>
                <c:pt idx="95">
                  <c:v>0.41356669617321523</c:v>
                </c:pt>
                <c:pt idx="96">
                  <c:v>0.4218318424345639</c:v>
                </c:pt>
                <c:pt idx="97">
                  <c:v>0.43049936684562978</c:v>
                </c:pt>
                <c:pt idx="98">
                  <c:v>0.43951192655761362</c:v>
                </c:pt>
                <c:pt idx="99">
                  <c:v>0.44856575399183163</c:v>
                </c:pt>
                <c:pt idx="100">
                  <c:v>0.45782314354065828</c:v>
                </c:pt>
                <c:pt idx="101">
                  <c:v>0.4670792766656322</c:v>
                </c:pt>
                <c:pt idx="102">
                  <c:v>0.47662847585421098</c:v>
                </c:pt>
                <c:pt idx="103">
                  <c:v>0.48610756674045486</c:v>
                </c:pt>
                <c:pt idx="104">
                  <c:v>0.49611225005641707</c:v>
                </c:pt>
                <c:pt idx="105">
                  <c:v>0.50611982963070623</c:v>
                </c:pt>
                <c:pt idx="106">
                  <c:v>0.51643487676715316</c:v>
                </c:pt>
                <c:pt idx="107">
                  <c:v>0.52663409321864385</c:v>
                </c:pt>
                <c:pt idx="108">
                  <c:v>0.53748754834433499</c:v>
                </c:pt>
                <c:pt idx="109">
                  <c:v>0.54833004386079254</c:v>
                </c:pt>
                <c:pt idx="110">
                  <c:v>0.55922865660486709</c:v>
                </c:pt>
                <c:pt idx="111">
                  <c:v>0.57039480027319334</c:v>
                </c:pt>
                <c:pt idx="112">
                  <c:v>0.58155318626181085</c:v>
                </c:pt>
                <c:pt idx="113">
                  <c:v>0.59310045992336313</c:v>
                </c:pt>
                <c:pt idx="114">
                  <c:v>0.60528729325585096</c:v>
                </c:pt>
                <c:pt idx="115">
                  <c:v>0.61731455466799301</c:v>
                </c:pt>
                <c:pt idx="116">
                  <c:v>0.62946138271927976</c:v>
                </c:pt>
                <c:pt idx="117">
                  <c:v>0.64193878352503175</c:v>
                </c:pt>
                <c:pt idx="118">
                  <c:v>0.654561042461416</c:v>
                </c:pt>
                <c:pt idx="119">
                  <c:v>0.66729931842525025</c:v>
                </c:pt>
                <c:pt idx="120">
                  <c:v>0.68008181927774902</c:v>
                </c:pt>
                <c:pt idx="121">
                  <c:v>0.69326901782982864</c:v>
                </c:pt>
                <c:pt idx="122">
                  <c:v>0.70679624340055103</c:v>
                </c:pt>
                <c:pt idx="123">
                  <c:v>0.7205295181283885</c:v>
                </c:pt>
                <c:pt idx="124">
                  <c:v>0.73436226749336808</c:v>
                </c:pt>
                <c:pt idx="125">
                  <c:v>0.74874674512616379</c:v>
                </c:pt>
                <c:pt idx="126">
                  <c:v>0.76340218792066883</c:v>
                </c:pt>
                <c:pt idx="127">
                  <c:v>0.77798306182905419</c:v>
                </c:pt>
                <c:pt idx="128">
                  <c:v>0.79332922838855569</c:v>
                </c:pt>
                <c:pt idx="129">
                  <c:v>0.80888529599941916</c:v>
                </c:pt>
                <c:pt idx="130">
                  <c:v>0.82454850850498307</c:v>
                </c:pt>
                <c:pt idx="131">
                  <c:v>0.84042603704261531</c:v>
                </c:pt>
                <c:pt idx="132">
                  <c:v>0.85657176377250943</c:v>
                </c:pt>
                <c:pt idx="133">
                  <c:v>0.87378038653560808</c:v>
                </c:pt>
                <c:pt idx="134">
                  <c:v>0.89035545149019935</c:v>
                </c:pt>
                <c:pt idx="135">
                  <c:v>0.9075044637771974</c:v>
                </c:pt>
                <c:pt idx="136">
                  <c:v>0.92496000326620476</c:v>
                </c:pt>
                <c:pt idx="137">
                  <c:v>0.94264439197847627</c:v>
                </c:pt>
                <c:pt idx="138">
                  <c:v>0.96049676656351013</c:v>
                </c:pt>
                <c:pt idx="139">
                  <c:v>0.9787866809613287</c:v>
                </c:pt>
                <c:pt idx="140">
                  <c:v>0.99747799479975308</c:v>
                </c:pt>
                <c:pt idx="141">
                  <c:v>1.0162078804579922</c:v>
                </c:pt>
                <c:pt idx="142">
                  <c:v>1.0356963972210982</c:v>
                </c:pt>
                <c:pt idx="143">
                  <c:v>1.0554608895312809</c:v>
                </c:pt>
                <c:pt idx="144">
                  <c:v>1.0752615822118421</c:v>
                </c:pt>
                <c:pt idx="145">
                  <c:v>1.0958801430252501</c:v>
                </c:pt>
                <c:pt idx="146">
                  <c:v>1.116628919319983</c:v>
                </c:pt>
                <c:pt idx="147">
                  <c:v>1.1377845332286309</c:v>
                </c:pt>
                <c:pt idx="148">
                  <c:v>1.1593577714715972</c:v>
                </c:pt>
                <c:pt idx="149">
                  <c:v>1.1816316865535212</c:v>
                </c:pt>
                <c:pt idx="150">
                  <c:v>1.20399896066374</c:v>
                </c:pt>
                <c:pt idx="151">
                  <c:v>1.2268834349796818</c:v>
                </c:pt>
                <c:pt idx="152">
                  <c:v>1.2504847021301622</c:v>
                </c:pt>
                <c:pt idx="153">
                  <c:v>1.2745757376283087</c:v>
                </c:pt>
                <c:pt idx="154">
                  <c:v>1.2987627586857513</c:v>
                </c:pt>
                <c:pt idx="155">
                  <c:v>1.3240835506380384</c:v>
                </c:pt>
                <c:pt idx="156">
                  <c:v>1.3493954093096774</c:v>
                </c:pt>
                <c:pt idx="157">
                  <c:v>1.3755017970227887</c:v>
                </c:pt>
                <c:pt idx="158">
                  <c:v>1.4024254813846095</c:v>
                </c:pt>
                <c:pt idx="159">
                  <c:v>1.4293391355560143</c:v>
                </c:pt>
                <c:pt idx="160">
                  <c:v>1.456848239062507</c:v>
                </c:pt>
                <c:pt idx="161">
                  <c:v>1.4853963658798737</c:v>
                </c:pt>
                <c:pt idx="162">
                  <c:v>1.5140865335682259</c:v>
                </c:pt>
                <c:pt idx="163">
                  <c:v>1.5434990484535658</c:v>
                </c:pt>
                <c:pt idx="164">
                  <c:v>1.5732451887708656</c:v>
                </c:pt>
                <c:pt idx="165">
                  <c:v>1.6037776207423755</c:v>
                </c:pt>
                <c:pt idx="166">
                  <c:v>1.6345913420153237</c:v>
                </c:pt>
                <c:pt idx="167">
                  <c:v>1.6660381994303421</c:v>
                </c:pt>
                <c:pt idx="168">
                  <c:v>1.6983170831643946</c:v>
                </c:pt>
                <c:pt idx="169">
                  <c:v>1.7309577028495506</c:v>
                </c:pt>
                <c:pt idx="170">
                  <c:v>1.7641325103768308</c:v>
                </c:pt>
                <c:pt idx="171">
                  <c:v>1.79799460377819</c:v>
                </c:pt>
                <c:pt idx="172">
                  <c:v>1.8327156259712425</c:v>
                </c:pt>
                <c:pt idx="173">
                  <c:v>1.8676885827412242</c:v>
                </c:pt>
                <c:pt idx="174">
                  <c:v>1.9036347253410753</c:v>
                </c:pt>
                <c:pt idx="175">
                  <c:v>1.9398988706725657</c:v>
                </c:pt>
                <c:pt idx="176">
                  <c:v>1.9773971919633928</c:v>
                </c:pt>
                <c:pt idx="177">
                  <c:v>2.0149486148748319</c:v>
                </c:pt>
                <c:pt idx="178">
                  <c:v>2.0529819775320122</c:v>
                </c:pt>
                <c:pt idx="179">
                  <c:v>2.0927032265764081</c:v>
                </c:pt>
                <c:pt idx="180">
                  <c:v>2.132994492590663</c:v>
                </c:pt>
                <c:pt idx="181">
                  <c:v>2.1742564473040074</c:v>
                </c:pt>
                <c:pt idx="182">
                  <c:v>2.2162718616570114</c:v>
                </c:pt>
                <c:pt idx="183">
                  <c:v>2.2588166150852307</c:v>
                </c:pt>
                <c:pt idx="184">
                  <c:v>2.3027178596398894</c:v>
                </c:pt>
                <c:pt idx="185">
                  <c:v>2.3470488269955525</c:v>
                </c:pt>
                <c:pt idx="186">
                  <c:v>2.3925966655498896</c:v>
                </c:pt>
                <c:pt idx="187">
                  <c:v>2.4389031894224589</c:v>
                </c:pt>
                <c:pt idx="188">
                  <c:v>2.4859737511376223</c:v>
                </c:pt>
                <c:pt idx="189">
                  <c:v>2.5341995089537277</c:v>
                </c:pt>
                <c:pt idx="190">
                  <c:v>2.5830166878262495</c:v>
                </c:pt>
                <c:pt idx="191">
                  <c:v>2.6328866461581999</c:v>
                </c:pt>
                <c:pt idx="192">
                  <c:v>2.6843653946688968</c:v>
                </c:pt>
                <c:pt idx="193">
                  <c:v>2.7363364187340395</c:v>
                </c:pt>
                <c:pt idx="194">
                  <c:v>2.789567545924549</c:v>
                </c:pt>
                <c:pt idx="195">
                  <c:v>2.8432803730376137</c:v>
                </c:pt>
                <c:pt idx="196">
                  <c:v>2.8981092088006606</c:v>
                </c:pt>
                <c:pt idx="197">
                  <c:v>2.9543882553379857</c:v>
                </c:pt>
                <c:pt idx="198">
                  <c:v>3.0113793331091254</c:v>
                </c:pt>
                <c:pt idx="199">
                  <c:v>3.0698883252116604</c:v>
                </c:pt>
                <c:pt idx="200">
                  <c:v>3.1291860501621458</c:v>
                </c:pt>
                <c:pt idx="201">
                  <c:v>3.1900298196629029</c:v>
                </c:pt>
                <c:pt idx="202">
                  <c:v>3.2519706070558736</c:v>
                </c:pt>
                <c:pt idx="203">
                  <c:v>3.3149439408831265</c:v>
                </c:pt>
                <c:pt idx="204">
                  <c:v>3.3790851189591713</c:v>
                </c:pt>
                <c:pt idx="205">
                  <c:v>3.4449031847770026</c:v>
                </c:pt>
                <c:pt idx="206">
                  <c:v>3.5118123734024178</c:v>
                </c:pt>
                <c:pt idx="207">
                  <c:v>3.5796636854445398</c:v>
                </c:pt>
                <c:pt idx="208">
                  <c:v>3.6493700079745364</c:v>
                </c:pt>
                <c:pt idx="209">
                  <c:v>3.7199307620555464</c:v>
                </c:pt>
                <c:pt idx="210">
                  <c:v>3.7922991610287484</c:v>
                </c:pt>
                <c:pt idx="211">
                  <c:v>3.8661401314222097</c:v>
                </c:pt>
                <c:pt idx="212">
                  <c:v>3.9415812867749827</c:v>
                </c:pt>
                <c:pt idx="213">
                  <c:v>4.0184483120206282</c:v>
                </c:pt>
                <c:pt idx="214">
                  <c:v>4.0972143956604752</c:v>
                </c:pt>
                <c:pt idx="215">
                  <c:v>4.1772362140949122</c:v>
                </c:pt>
                <c:pt idx="216">
                  <c:v>4.2593194771803669</c:v>
                </c:pt>
                <c:pt idx="217">
                  <c:v>4.3426608317142907</c:v>
                </c:pt>
                <c:pt idx="218">
                  <c:v>4.4285277568341215</c:v>
                </c:pt>
                <c:pt idx="219">
                  <c:v>4.5151781359017376</c:v>
                </c:pt>
                <c:pt idx="220">
                  <c:v>4.6037822004984674</c:v>
                </c:pt>
                <c:pt idx="221">
                  <c:v>4.6940846793190962</c:v>
                </c:pt>
                <c:pt idx="222">
                  <c:v>4.7863941404914554</c:v>
                </c:pt>
                <c:pt idx="223">
                  <c:v>4.8803835971974712</c:v>
                </c:pt>
                <c:pt idx="224">
                  <c:v>4.976366944159591</c:v>
                </c:pt>
                <c:pt idx="225">
                  <c:v>5.074401873341559</c:v>
                </c:pt>
                <c:pt idx="226">
                  <c:v>5.1741725032038515</c:v>
                </c:pt>
                <c:pt idx="227">
                  <c:v>5.2758330366780495</c:v>
                </c:pt>
                <c:pt idx="228">
                  <c:v>5.3799128136035401</c:v>
                </c:pt>
                <c:pt idx="229">
                  <c:v>5.4858187362595583</c:v>
                </c:pt>
                <c:pt idx="230">
                  <c:v>5.5939574471133726</c:v>
                </c:pt>
                <c:pt idx="231">
                  <c:v>5.7047307047103066</c:v>
                </c:pt>
                <c:pt idx="232">
                  <c:v>5.8168511980039002</c:v>
                </c:pt>
                <c:pt idx="233">
                  <c:v>5.9316701986053149</c:v>
                </c:pt>
                <c:pt idx="234">
                  <c:v>6.0485302000078125</c:v>
                </c:pt>
                <c:pt idx="235">
                  <c:v>6.1681301840038651</c:v>
                </c:pt>
                <c:pt idx="236">
                  <c:v>6.290008380752476</c:v>
                </c:pt>
                <c:pt idx="237">
                  <c:v>6.4138204158880727</c:v>
                </c:pt>
                <c:pt idx="238">
                  <c:v>6.539977606911501</c:v>
                </c:pt>
                <c:pt idx="239">
                  <c:v>6.6691422950876067</c:v>
                </c:pt>
                <c:pt idx="240">
                  <c:v>6.8006513972927749</c:v>
                </c:pt>
                <c:pt idx="241">
                  <c:v>6.9350578354870365</c:v>
                </c:pt>
                <c:pt idx="242">
                  <c:v>7.071812832274027</c:v>
                </c:pt>
                <c:pt idx="243">
                  <c:v>7.2119165306774411</c:v>
                </c:pt>
                <c:pt idx="244">
                  <c:v>7.3544945090832607</c:v>
                </c:pt>
                <c:pt idx="245">
                  <c:v>7.4997977094247563</c:v>
                </c:pt>
                <c:pt idx="246">
                  <c:v>7.6476731482219389</c:v>
                </c:pt>
                <c:pt idx="247">
                  <c:v>7.7989994517821399</c:v>
                </c:pt>
                <c:pt idx="248">
                  <c:v>7.9528796667670099</c:v>
                </c:pt>
                <c:pt idx="249">
                  <c:v>8.1101349942471046</c:v>
                </c:pt>
                <c:pt idx="250">
                  <c:v>8.270996443993937</c:v>
                </c:pt>
                <c:pt idx="251">
                  <c:v>8.4345579746493407</c:v>
                </c:pt>
                <c:pt idx="252">
                  <c:v>8.6017767397070628</c:v>
                </c:pt>
                <c:pt idx="253">
                  <c:v>8.7723115748034157</c:v>
                </c:pt>
                <c:pt idx="254">
                  <c:v>8.946163854267061</c:v>
                </c:pt>
                <c:pt idx="255">
                  <c:v>9.1231694101365157</c:v>
                </c:pt>
                <c:pt idx="256">
                  <c:v>9.3045039814513686</c:v>
                </c:pt>
                <c:pt idx="257">
                  <c:v>9.4890167374199752</c:v>
                </c:pt>
                <c:pt idx="258">
                  <c:v>9.6772818928029185</c:v>
                </c:pt>
                <c:pt idx="259">
                  <c:v>9.8693297876973993</c:v>
                </c:pt>
                <c:pt idx="260">
                  <c:v>10.065284366665146</c:v>
                </c:pt>
                <c:pt idx="261">
                  <c:v>10.264942499136527</c:v>
                </c:pt>
                <c:pt idx="262">
                  <c:v>10.468277021838469</c:v>
                </c:pt>
                <c:pt idx="263">
                  <c:v>10.675936028147076</c:v>
                </c:pt>
                <c:pt idx="264">
                  <c:v>10.888106181899126</c:v>
                </c:pt>
                <c:pt idx="265">
                  <c:v>11.105218383699968</c:v>
                </c:pt>
                <c:pt idx="266">
                  <c:v>11.326053535382659</c:v>
                </c:pt>
                <c:pt idx="267">
                  <c:v>11.552100349690635</c:v>
                </c:pt>
                <c:pt idx="268">
                  <c:v>11.781997918733541</c:v>
                </c:pt>
                <c:pt idx="269">
                  <c:v>12.017192763239358</c:v>
                </c:pt>
                <c:pt idx="270">
                  <c:v>12.256608921746841</c:v>
                </c:pt>
                <c:pt idx="271">
                  <c:v>12.500623769554913</c:v>
                </c:pt>
                <c:pt idx="272">
                  <c:v>12.750209707324522</c:v>
                </c:pt>
                <c:pt idx="273">
                  <c:v>13.003782458587473</c:v>
                </c:pt>
                <c:pt idx="274">
                  <c:v>13.263032128126772</c:v>
                </c:pt>
                <c:pt idx="275">
                  <c:v>13.527458879004469</c:v>
                </c:pt>
                <c:pt idx="276">
                  <c:v>13.796877875999419</c:v>
                </c:pt>
                <c:pt idx="277">
                  <c:v>14.071255371874262</c:v>
                </c:pt>
                <c:pt idx="278">
                  <c:v>14.351398384434587</c:v>
                </c:pt>
                <c:pt idx="279">
                  <c:v>14.508713202644719</c:v>
                </c:pt>
                <c:pt idx="280">
                  <c:v>14.591311474530999</c:v>
                </c:pt>
              </c:numCache>
            </c:numRef>
          </c:xVal>
          <c:yVal>
            <c:numRef>
              <c:f>'Modulus Curves (2)'!$S$5:$S$285</c:f>
              <c:numCache>
                <c:formatCode>General</c:formatCode>
                <c:ptCount val="281"/>
                <c:pt idx="0">
                  <c:v>1.7976931348623157E+308</c:v>
                </c:pt>
                <c:pt idx="1">
                  <c:v>1.0235695437451034E-158</c:v>
                </c:pt>
                <c:pt idx="2">
                  <c:v>1.1864674321943336E-158</c:v>
                </c:pt>
                <c:pt idx="3">
                  <c:v>1.3682345292412648E-158</c:v>
                </c:pt>
                <c:pt idx="4">
                  <c:v>1.7976931348623157E+308</c:v>
                </c:pt>
                <c:pt idx="5">
                  <c:v>1.7976931348623157E+308</c:v>
                </c:pt>
                <c:pt idx="6">
                  <c:v>1.7976931348623157E+308</c:v>
                </c:pt>
                <c:pt idx="7">
                  <c:v>1.7976931348623157E+308</c:v>
                </c:pt>
                <c:pt idx="8">
                  <c:v>7.3998915919239039</c:v>
                </c:pt>
                <c:pt idx="9">
                  <c:v>5.3527165619802037</c:v>
                </c:pt>
                <c:pt idx="10">
                  <c:v>4.5861387488295779</c:v>
                </c:pt>
                <c:pt idx="11">
                  <c:v>4.4150748568346891</c:v>
                </c:pt>
                <c:pt idx="12">
                  <c:v>4.3074689749692459</c:v>
                </c:pt>
                <c:pt idx="13">
                  <c:v>4.1116906183097113</c:v>
                </c:pt>
                <c:pt idx="14">
                  <c:v>3.8280282000826209</c:v>
                </c:pt>
                <c:pt idx="15">
                  <c:v>3.8191952612059219</c:v>
                </c:pt>
                <c:pt idx="16">
                  <c:v>3.860465583745945</c:v>
                </c:pt>
                <c:pt idx="17">
                  <c:v>3.7256734698081742</c:v>
                </c:pt>
                <c:pt idx="18">
                  <c:v>3.5145205349556261</c:v>
                </c:pt>
                <c:pt idx="19">
                  <c:v>3.4004907932752899</c:v>
                </c:pt>
                <c:pt idx="20">
                  <c:v>3.4781188811171382</c:v>
                </c:pt>
                <c:pt idx="21">
                  <c:v>3.3533138419222852</c:v>
                </c:pt>
                <c:pt idx="22">
                  <c:v>3.1468112777316049</c:v>
                </c:pt>
                <c:pt idx="23">
                  <c:v>3.1371413575456777</c:v>
                </c:pt>
                <c:pt idx="24">
                  <c:v>3.2248278122521614</c:v>
                </c:pt>
                <c:pt idx="25">
                  <c:v>3.0561651050724583</c:v>
                </c:pt>
                <c:pt idx="26">
                  <c:v>2.9016819598638293</c:v>
                </c:pt>
                <c:pt idx="27">
                  <c:v>2.993351960930914</c:v>
                </c:pt>
                <c:pt idx="28">
                  <c:v>3.0890283694170559</c:v>
                </c:pt>
                <c:pt idx="29">
                  <c:v>2.9200771114119641</c:v>
                </c:pt>
                <c:pt idx="30">
                  <c:v>2.789465317261179</c:v>
                </c:pt>
                <c:pt idx="31">
                  <c:v>2.8615886301061533</c:v>
                </c:pt>
                <c:pt idx="32">
                  <c:v>2.9591236621291728</c:v>
                </c:pt>
                <c:pt idx="33">
                  <c:v>2.791897671789938</c:v>
                </c:pt>
                <c:pt idx="34">
                  <c:v>2.7182129817978464</c:v>
                </c:pt>
                <c:pt idx="35">
                  <c:v>2.8156167846804911</c:v>
                </c:pt>
                <c:pt idx="36">
                  <c:v>2.844923391139397</c:v>
                </c:pt>
                <c:pt idx="37">
                  <c:v>2.6696956698716958</c:v>
                </c:pt>
                <c:pt idx="38">
                  <c:v>2.5988712428975163</c:v>
                </c:pt>
                <c:pt idx="39">
                  <c:v>2.6741659542192631</c:v>
                </c:pt>
                <c:pt idx="40">
                  <c:v>2.717200301917936</c:v>
                </c:pt>
                <c:pt idx="41">
                  <c:v>2.6147991594266466</c:v>
                </c:pt>
                <c:pt idx="42">
                  <c:v>2.5498595780382689</c:v>
                </c:pt>
                <c:pt idx="43">
                  <c:v>2.6132753437990304</c:v>
                </c:pt>
                <c:pt idx="44">
                  <c:v>2.6372869254772247</c:v>
                </c:pt>
                <c:pt idx="45">
                  <c:v>2.5213762361608407</c:v>
                </c:pt>
                <c:pt idx="46">
                  <c:v>2.4461467100027132</c:v>
                </c:pt>
                <c:pt idx="47">
                  <c:v>2.4994160648018471</c:v>
                </c:pt>
                <c:pt idx="48">
                  <c:v>2.5321132298740916</c:v>
                </c:pt>
                <c:pt idx="49">
                  <c:v>2.4585465133267235</c:v>
                </c:pt>
                <c:pt idx="50">
                  <c:v>2.4668759737186043</c:v>
                </c:pt>
                <c:pt idx="51">
                  <c:v>2.4976195012571387</c:v>
                </c:pt>
                <c:pt idx="52">
                  <c:v>2.4830685450014207</c:v>
                </c:pt>
                <c:pt idx="53">
                  <c:v>2.3387649824683665</c:v>
                </c:pt>
                <c:pt idx="54">
                  <c:v>2.3307605009599852</c:v>
                </c:pt>
                <c:pt idx="55">
                  <c:v>2.401664816707493</c:v>
                </c:pt>
                <c:pt idx="56">
                  <c:v>2.4438722068455059</c:v>
                </c:pt>
                <c:pt idx="57">
                  <c:v>2.3478755484642888</c:v>
                </c:pt>
                <c:pt idx="58">
                  <c:v>2.3200538070889056</c:v>
                </c:pt>
                <c:pt idx="59">
                  <c:v>2.3515939679200808</c:v>
                </c:pt>
                <c:pt idx="60">
                  <c:v>2.3946232449902829</c:v>
                </c:pt>
                <c:pt idx="61">
                  <c:v>2.3255164224532199</c:v>
                </c:pt>
                <c:pt idx="62">
                  <c:v>2.2891008380994231</c:v>
                </c:pt>
                <c:pt idx="63">
                  <c:v>2.3198974882320016</c:v>
                </c:pt>
                <c:pt idx="64">
                  <c:v>2.3336680156484593</c:v>
                </c:pt>
                <c:pt idx="65">
                  <c:v>2.2834937210750854</c:v>
                </c:pt>
                <c:pt idx="66">
                  <c:v>2.2606472726778879</c:v>
                </c:pt>
                <c:pt idx="67">
                  <c:v>2.2926123849282063</c:v>
                </c:pt>
                <c:pt idx="68">
                  <c:v>2.2955174546925923</c:v>
                </c:pt>
                <c:pt idx="69">
                  <c:v>2.2845050580387376</c:v>
                </c:pt>
                <c:pt idx="70">
                  <c:v>2.2178636573243935</c:v>
                </c:pt>
                <c:pt idx="71">
                  <c:v>2.2590334084357782</c:v>
                </c:pt>
                <c:pt idx="72">
                  <c:v>2.307136055063578</c:v>
                </c:pt>
                <c:pt idx="73">
                  <c:v>2.2803043341452067</c:v>
                </c:pt>
                <c:pt idx="74">
                  <c:v>2.1997957832652686</c:v>
                </c:pt>
                <c:pt idx="75">
                  <c:v>2.2497383392546166</c:v>
                </c:pt>
                <c:pt idx="76">
                  <c:v>2.2767228788931666</c:v>
                </c:pt>
                <c:pt idx="77">
                  <c:v>2.2342049904963415</c:v>
                </c:pt>
                <c:pt idx="78">
                  <c:v>2.2047464594150861</c:v>
                </c:pt>
                <c:pt idx="79">
                  <c:v>2.222945722662355</c:v>
                </c:pt>
                <c:pt idx="80">
                  <c:v>2.2757458219624764</c:v>
                </c:pt>
                <c:pt idx="81">
                  <c:v>2.2491047326413742</c:v>
                </c:pt>
                <c:pt idx="82">
                  <c:v>2.1591273843125482</c:v>
                </c:pt>
                <c:pt idx="83">
                  <c:v>2.2043448558998966</c:v>
                </c:pt>
                <c:pt idx="84">
                  <c:v>2.250281034519177</c:v>
                </c:pt>
                <c:pt idx="85">
                  <c:v>2.2048556730509077</c:v>
                </c:pt>
                <c:pt idx="86">
                  <c:v>2.1428110004665251</c:v>
                </c:pt>
                <c:pt idx="87">
                  <c:v>2.150720079349691</c:v>
                </c:pt>
                <c:pt idx="88">
                  <c:v>2.2086859078817591</c:v>
                </c:pt>
                <c:pt idx="89">
                  <c:v>2.2121910720527351</c:v>
                </c:pt>
                <c:pt idx="90">
                  <c:v>2.1742350973000333</c:v>
                </c:pt>
                <c:pt idx="91">
                  <c:v>2.2288479058116524</c:v>
                </c:pt>
                <c:pt idx="92">
                  <c:v>2.2802323217540281</c:v>
                </c:pt>
                <c:pt idx="93">
                  <c:v>2.2634565697282683</c:v>
                </c:pt>
                <c:pt idx="94">
                  <c:v>2.2050127235621195</c:v>
                </c:pt>
                <c:pt idx="95">
                  <c:v>2.2037592202955709</c:v>
                </c:pt>
                <c:pt idx="96">
                  <c:v>2.2980979123572474</c:v>
                </c:pt>
                <c:pt idx="97">
                  <c:v>2.3019339829399663</c:v>
                </c:pt>
                <c:pt idx="98">
                  <c:v>2.1712344767002527</c:v>
                </c:pt>
                <c:pt idx="99">
                  <c:v>2.1412363438593309</c:v>
                </c:pt>
                <c:pt idx="100">
                  <c:v>2.1824478757699617</c:v>
                </c:pt>
                <c:pt idx="101">
                  <c:v>2.187286887544702</c:v>
                </c:pt>
                <c:pt idx="102">
                  <c:v>2.2652222503922745</c:v>
                </c:pt>
                <c:pt idx="103">
                  <c:v>2.2806605759004221</c:v>
                </c:pt>
                <c:pt idx="104">
                  <c:v>2.2400698563317314</c:v>
                </c:pt>
                <c:pt idx="105">
                  <c:v>2.250230772337801</c:v>
                </c:pt>
                <c:pt idx="106">
                  <c:v>2.2293408418415579</c:v>
                </c:pt>
                <c:pt idx="107">
                  <c:v>2.2073126682890347</c:v>
                </c:pt>
                <c:pt idx="108">
                  <c:v>2.2177909704183225</c:v>
                </c:pt>
                <c:pt idx="109">
                  <c:v>2.212570684601856</c:v>
                </c:pt>
                <c:pt idx="110">
                  <c:v>2.1978203352243408</c:v>
                </c:pt>
                <c:pt idx="111">
                  <c:v>2.2301313947438528</c:v>
                </c:pt>
                <c:pt idx="112">
                  <c:v>2.2315299583652513</c:v>
                </c:pt>
                <c:pt idx="113">
                  <c:v>2.2390474973677672</c:v>
                </c:pt>
                <c:pt idx="114">
                  <c:v>2.2140223157021852</c:v>
                </c:pt>
                <c:pt idx="115">
                  <c:v>2.2150466626200598</c:v>
                </c:pt>
                <c:pt idx="116">
                  <c:v>2.2236007555174981</c:v>
                </c:pt>
                <c:pt idx="117">
                  <c:v>2.235082230586388</c:v>
                </c:pt>
                <c:pt idx="118">
                  <c:v>2.2187674630737857</c:v>
                </c:pt>
                <c:pt idx="119">
                  <c:v>2.1725661065765705</c:v>
                </c:pt>
                <c:pt idx="120">
                  <c:v>2.2216184371594174</c:v>
                </c:pt>
                <c:pt idx="121">
                  <c:v>2.3069875902650718</c:v>
                </c:pt>
                <c:pt idx="122">
                  <c:v>2.3261428016795098</c:v>
                </c:pt>
                <c:pt idx="123">
                  <c:v>2.2649183835322826</c:v>
                </c:pt>
                <c:pt idx="124">
                  <c:v>2.2956551426327354</c:v>
                </c:pt>
                <c:pt idx="125">
                  <c:v>2.3088742004256888</c:v>
                </c:pt>
                <c:pt idx="126">
                  <c:v>2.2882290173808726</c:v>
                </c:pt>
                <c:pt idx="127">
                  <c:v>2.271830041908383</c:v>
                </c:pt>
                <c:pt idx="128">
                  <c:v>2.2522077292224876</c:v>
                </c:pt>
                <c:pt idx="129">
                  <c:v>2.2976103556481515</c:v>
                </c:pt>
                <c:pt idx="130">
                  <c:v>2.3533912479928807</c:v>
                </c:pt>
                <c:pt idx="131">
                  <c:v>2.2978804097925019</c:v>
                </c:pt>
                <c:pt idx="132">
                  <c:v>2.2682841649117762</c:v>
                </c:pt>
                <c:pt idx="133">
                  <c:v>2.2724707887277829</c:v>
                </c:pt>
                <c:pt idx="134">
                  <c:v>2.2660197868011358</c:v>
                </c:pt>
                <c:pt idx="135">
                  <c:v>2.2747451850651532</c:v>
                </c:pt>
                <c:pt idx="136">
                  <c:v>2.322325516142818</c:v>
                </c:pt>
                <c:pt idx="137">
                  <c:v>2.3293651451719022</c:v>
                </c:pt>
                <c:pt idx="138">
                  <c:v>2.3172084385875751</c:v>
                </c:pt>
                <c:pt idx="139">
                  <c:v>2.3050177908701603</c:v>
                </c:pt>
                <c:pt idx="140">
                  <c:v>2.2838849814449369</c:v>
                </c:pt>
                <c:pt idx="141">
                  <c:v>2.2961817248768983</c:v>
                </c:pt>
                <c:pt idx="142">
                  <c:v>2.3140686321765749</c:v>
                </c:pt>
                <c:pt idx="143">
                  <c:v>2.3300030946890757</c:v>
                </c:pt>
                <c:pt idx="144">
                  <c:v>2.3165839124770362</c:v>
                </c:pt>
                <c:pt idx="145">
                  <c:v>2.319288801700726</c:v>
                </c:pt>
                <c:pt idx="146">
                  <c:v>2.2984637313103198</c:v>
                </c:pt>
                <c:pt idx="147">
                  <c:v>2.3124819080415246</c:v>
                </c:pt>
                <c:pt idx="148">
                  <c:v>2.315145512918916</c:v>
                </c:pt>
                <c:pt idx="149">
                  <c:v>2.3456808518302035</c:v>
                </c:pt>
                <c:pt idx="150">
                  <c:v>2.3555476518569334</c:v>
                </c:pt>
                <c:pt idx="151">
                  <c:v>2.338595846147522</c:v>
                </c:pt>
                <c:pt idx="152">
                  <c:v>2.3445922552512637</c:v>
                </c:pt>
                <c:pt idx="153">
                  <c:v>2.366156419771118</c:v>
                </c:pt>
                <c:pt idx="154">
                  <c:v>2.3367479468608647</c:v>
                </c:pt>
                <c:pt idx="155">
                  <c:v>2.3214523567595964</c:v>
                </c:pt>
                <c:pt idx="156">
                  <c:v>2.3771103030876466</c:v>
                </c:pt>
                <c:pt idx="157">
                  <c:v>2.385153205053292</c:v>
                </c:pt>
                <c:pt idx="158">
                  <c:v>2.4040367151340649</c:v>
                </c:pt>
                <c:pt idx="159">
                  <c:v>2.407307566837471</c:v>
                </c:pt>
                <c:pt idx="160">
                  <c:v>2.3941887001612905</c:v>
                </c:pt>
                <c:pt idx="161">
                  <c:v>2.3571892367319234</c:v>
                </c:pt>
                <c:pt idx="162">
                  <c:v>2.405082102970475</c:v>
                </c:pt>
                <c:pt idx="163">
                  <c:v>2.3765595732495388</c:v>
                </c:pt>
                <c:pt idx="164">
                  <c:v>2.3572491430655771</c:v>
                </c:pt>
                <c:pt idx="165">
                  <c:v>2.4018441776293624</c:v>
                </c:pt>
                <c:pt idx="166">
                  <c:v>2.3608871607131832</c:v>
                </c:pt>
                <c:pt idx="167">
                  <c:v>2.3393967295092373</c:v>
                </c:pt>
                <c:pt idx="168">
                  <c:v>2.3344998851334404</c:v>
                </c:pt>
                <c:pt idx="169">
                  <c:v>2.3520777778386095</c:v>
                </c:pt>
                <c:pt idx="170">
                  <c:v>2.4101520633002198</c:v>
                </c:pt>
                <c:pt idx="171">
                  <c:v>2.4000886900716791</c:v>
                </c:pt>
                <c:pt idx="172">
                  <c:v>2.4014145108386638</c:v>
                </c:pt>
                <c:pt idx="173">
                  <c:v>2.4456569773668533</c:v>
                </c:pt>
                <c:pt idx="174">
                  <c:v>2.4276147609320211</c:v>
                </c:pt>
                <c:pt idx="175">
                  <c:v>2.3813932199730399</c:v>
                </c:pt>
                <c:pt idx="176">
                  <c:v>2.4041854431722975</c:v>
                </c:pt>
                <c:pt idx="177">
                  <c:v>2.4208485650702918</c:v>
                </c:pt>
                <c:pt idx="178">
                  <c:v>2.4491028570283278</c:v>
                </c:pt>
                <c:pt idx="179">
                  <c:v>2.3995135447040985</c:v>
                </c:pt>
                <c:pt idx="180">
                  <c:v>2.4085718837350236</c:v>
                </c:pt>
                <c:pt idx="181">
                  <c:v>2.4258417605685287</c:v>
                </c:pt>
                <c:pt idx="182">
                  <c:v>2.3996368470750644</c:v>
                </c:pt>
                <c:pt idx="183">
                  <c:v>2.4669714160617233</c:v>
                </c:pt>
                <c:pt idx="184">
                  <c:v>2.4736543968984654</c:v>
                </c:pt>
                <c:pt idx="185">
                  <c:v>2.4497921313777642</c:v>
                </c:pt>
                <c:pt idx="186">
                  <c:v>2.4588391220238832</c:v>
                </c:pt>
                <c:pt idx="187">
                  <c:v>2.4530027130384635</c:v>
                </c:pt>
                <c:pt idx="188">
                  <c:v>2.4272819805039054</c:v>
                </c:pt>
                <c:pt idx="189">
                  <c:v>2.4285485587663582</c:v>
                </c:pt>
                <c:pt idx="190">
                  <c:v>2.4557688465021821</c:v>
                </c:pt>
                <c:pt idx="191">
                  <c:v>2.4913654669535852</c:v>
                </c:pt>
                <c:pt idx="192">
                  <c:v>2.4472592687626733</c:v>
                </c:pt>
                <c:pt idx="193">
                  <c:v>2.4837094672207751</c:v>
                </c:pt>
                <c:pt idx="194">
                  <c:v>2.4687850523891886</c:v>
                </c:pt>
                <c:pt idx="195">
                  <c:v>2.460275643086391</c:v>
                </c:pt>
                <c:pt idx="196">
                  <c:v>2.4743109832457</c:v>
                </c:pt>
                <c:pt idx="197">
                  <c:v>2.4674192820101637</c:v>
                </c:pt>
                <c:pt idx="198">
                  <c:v>2.4807548831170982</c:v>
                </c:pt>
                <c:pt idx="199">
                  <c:v>2.4567655787660008</c:v>
                </c:pt>
                <c:pt idx="200">
                  <c:v>2.5118009385557825</c:v>
                </c:pt>
                <c:pt idx="201">
                  <c:v>2.5214526566259723</c:v>
                </c:pt>
                <c:pt idx="202">
                  <c:v>2.4652008333935216</c:v>
                </c:pt>
                <c:pt idx="203">
                  <c:v>2.4629082827473709</c:v>
                </c:pt>
                <c:pt idx="204">
                  <c:v>2.4928288701959769</c:v>
                </c:pt>
                <c:pt idx="205">
                  <c:v>2.5371173820109307</c:v>
                </c:pt>
                <c:pt idx="206">
                  <c:v>2.5148893595856094</c:v>
                </c:pt>
                <c:pt idx="207">
                  <c:v>2.5390770672470171</c:v>
                </c:pt>
                <c:pt idx="208">
                  <c:v>2.4991856683859872</c:v>
                </c:pt>
                <c:pt idx="209">
                  <c:v>2.5029647689527228</c:v>
                </c:pt>
                <c:pt idx="210">
                  <c:v>2.5041472792660464</c:v>
                </c:pt>
                <c:pt idx="211">
                  <c:v>2.4677043934654885</c:v>
                </c:pt>
                <c:pt idx="212">
                  <c:v>2.5443805791740051</c:v>
                </c:pt>
                <c:pt idx="213">
                  <c:v>2.5831400657894728</c:v>
                </c:pt>
                <c:pt idx="214">
                  <c:v>2.5164568760732222</c:v>
                </c:pt>
                <c:pt idx="215">
                  <c:v>2.4952301480645986</c:v>
                </c:pt>
                <c:pt idx="216">
                  <c:v>2.5113273493317267</c:v>
                </c:pt>
                <c:pt idx="217">
                  <c:v>2.4946076155749113</c:v>
                </c:pt>
                <c:pt idx="218">
                  <c:v>2.5199480791569928</c:v>
                </c:pt>
                <c:pt idx="219">
                  <c:v>2.534423943873906</c:v>
                </c:pt>
                <c:pt idx="220">
                  <c:v>2.5334775367971765</c:v>
                </c:pt>
                <c:pt idx="221">
                  <c:v>2.5600569311397372</c:v>
                </c:pt>
                <c:pt idx="222">
                  <c:v>2.5442457821464681</c:v>
                </c:pt>
                <c:pt idx="223">
                  <c:v>2.5615411489361541</c:v>
                </c:pt>
                <c:pt idx="224">
                  <c:v>2.528032346143652</c:v>
                </c:pt>
                <c:pt idx="225">
                  <c:v>2.5337375266446913</c:v>
                </c:pt>
                <c:pt idx="226">
                  <c:v>2.5525400310930717</c:v>
                </c:pt>
                <c:pt idx="227">
                  <c:v>2.5655389736473739</c:v>
                </c:pt>
                <c:pt idx="228">
                  <c:v>2.5897792841556719</c:v>
                </c:pt>
                <c:pt idx="229">
                  <c:v>2.5587384568216969</c:v>
                </c:pt>
                <c:pt idx="230">
                  <c:v>2.5653911959185476</c:v>
                </c:pt>
                <c:pt idx="231">
                  <c:v>2.5609243806241371</c:v>
                </c:pt>
                <c:pt idx="232">
                  <c:v>2.5399959887944794</c:v>
                </c:pt>
                <c:pt idx="233">
                  <c:v>2.6011838029684555</c:v>
                </c:pt>
                <c:pt idx="234">
                  <c:v>2.5990638396137751</c:v>
                </c:pt>
                <c:pt idx="235">
                  <c:v>2.5161759551563918</c:v>
                </c:pt>
                <c:pt idx="236">
                  <c:v>2.5217134456122379</c:v>
                </c:pt>
                <c:pt idx="237">
                  <c:v>2.6173222380538994</c:v>
                </c:pt>
                <c:pt idx="238">
                  <c:v>2.580230034097474</c:v>
                </c:pt>
                <c:pt idx="239">
                  <c:v>2.5438870059333145</c:v>
                </c:pt>
                <c:pt idx="240">
                  <c:v>2.5524296515347711</c:v>
                </c:pt>
                <c:pt idx="241">
                  <c:v>2.6133506063119101</c:v>
                </c:pt>
                <c:pt idx="242">
                  <c:v>2.6138262351939958</c:v>
                </c:pt>
                <c:pt idx="243">
                  <c:v>2.5554646388678646</c:v>
                </c:pt>
                <c:pt idx="244">
                  <c:v>2.5467562914652748</c:v>
                </c:pt>
                <c:pt idx="245">
                  <c:v>2.5982350120486384</c:v>
                </c:pt>
                <c:pt idx="246">
                  <c:v>2.6102664156435842</c:v>
                </c:pt>
                <c:pt idx="247">
                  <c:v>2.5844708581053357</c:v>
                </c:pt>
                <c:pt idx="248">
                  <c:v>2.5824011784187264</c:v>
                </c:pt>
                <c:pt idx="249">
                  <c:v>2.5340401649520397</c:v>
                </c:pt>
                <c:pt idx="250">
                  <c:v>2.545830910129204</c:v>
                </c:pt>
                <c:pt idx="251">
                  <c:v>2.5400220743018398</c:v>
                </c:pt>
                <c:pt idx="252">
                  <c:v>2.5404896916823807</c:v>
                </c:pt>
                <c:pt idx="253">
                  <c:v>2.617460523039393</c:v>
                </c:pt>
                <c:pt idx="254">
                  <c:v>2.5604089163673902</c:v>
                </c:pt>
                <c:pt idx="255">
                  <c:v>2.5947609863749537</c:v>
                </c:pt>
                <c:pt idx="256">
                  <c:v>2.596250014779486</c:v>
                </c:pt>
                <c:pt idx="257">
                  <c:v>2.5679419360042557</c:v>
                </c:pt>
                <c:pt idx="258">
                  <c:v>2.5675675359818362</c:v>
                </c:pt>
                <c:pt idx="259">
                  <c:v>2.5950452377124753</c:v>
                </c:pt>
                <c:pt idx="260">
                  <c:v>2.5746912115050575</c:v>
                </c:pt>
                <c:pt idx="261">
                  <c:v>2.5666687531903039</c:v>
                </c:pt>
                <c:pt idx="262">
                  <c:v>2.5986822414099162</c:v>
                </c:pt>
                <c:pt idx="263">
                  <c:v>2.5555864258404681</c:v>
                </c:pt>
                <c:pt idx="264">
                  <c:v>2.5601046752343795</c:v>
                </c:pt>
                <c:pt idx="265">
                  <c:v>2.5347099142468248</c:v>
                </c:pt>
                <c:pt idx="266">
                  <c:v>2.5150554835698471</c:v>
                </c:pt>
                <c:pt idx="267">
                  <c:v>2.5605281953726458</c:v>
                </c:pt>
                <c:pt idx="268">
                  <c:v>2.5924915668712263</c:v>
                </c:pt>
                <c:pt idx="269">
                  <c:v>2.573347813632278</c:v>
                </c:pt>
                <c:pt idx="270">
                  <c:v>2.6199456084254891</c:v>
                </c:pt>
                <c:pt idx="271">
                  <c:v>2.6096961519754296</c:v>
                </c:pt>
                <c:pt idx="272">
                  <c:v>2.6035863493095346</c:v>
                </c:pt>
                <c:pt idx="273">
                  <c:v>2.5577866656243784</c:v>
                </c:pt>
                <c:pt idx="274">
                  <c:v>2.5881832778220422</c:v>
                </c:pt>
                <c:pt idx="275">
                  <c:v>2.5874094364509941</c:v>
                </c:pt>
                <c:pt idx="276">
                  <c:v>2.6263388991506065</c:v>
                </c:pt>
                <c:pt idx="277">
                  <c:v>2.6183683751365381</c:v>
                </c:pt>
                <c:pt idx="278">
                  <c:v>2.5517578825632166</c:v>
                </c:pt>
                <c:pt idx="279">
                  <c:v>2.5766987279882345</c:v>
                </c:pt>
                <c:pt idx="280">
                  <c:v>2.6443126907470824</c:v>
                </c:pt>
              </c:numCache>
            </c:numRef>
          </c:yVal>
          <c:smooth val="1"/>
          <c:extLst xmlns:c16r2="http://schemas.microsoft.com/office/drawing/2015/06/chart">
            <c:ext xmlns:c16="http://schemas.microsoft.com/office/drawing/2014/chart" uri="{C3380CC4-5D6E-409C-BE32-E72D297353CC}">
              <c16:uniqueId val="{00000001-390B-4904-849A-817401528DA3}"/>
            </c:ext>
          </c:extLst>
        </c:ser>
        <c:ser>
          <c:idx val="2"/>
          <c:order val="2"/>
          <c:tx>
            <c:v>Alcohol Soaked</c:v>
          </c:tx>
          <c:spPr>
            <a:ln w="19050" cap="rnd">
              <a:solidFill>
                <a:srgbClr val="00B050"/>
              </a:solidFill>
              <a:round/>
            </a:ln>
            <a:effectLst/>
          </c:spPr>
          <c:marker>
            <c:symbol val="none"/>
          </c:marker>
          <c:xVal>
            <c:numRef>
              <c:f>'Modulus Curves (2)'!$U$5:$U$284</c:f>
              <c:numCache>
                <c:formatCode>General</c:formatCode>
                <c:ptCount val="280"/>
                <c:pt idx="0">
                  <c:v>3.6262440945521871E-3</c:v>
                </c:pt>
                <c:pt idx="1">
                  <c:v>3.7078434568826335E-3</c:v>
                </c:pt>
                <c:pt idx="2">
                  <c:v>5.6028793187507791E-3</c:v>
                </c:pt>
                <c:pt idx="3">
                  <c:v>6.8081090718945221E-3</c:v>
                </c:pt>
                <c:pt idx="4">
                  <c:v>7.8848656024560343E-3</c:v>
                </c:pt>
                <c:pt idx="5">
                  <c:v>8.2558648233553994E-3</c:v>
                </c:pt>
                <c:pt idx="6">
                  <c:v>1.2532642283700327E-2</c:v>
                </c:pt>
                <c:pt idx="7">
                  <c:v>1.693099830359485E-2</c:v>
                </c:pt>
                <c:pt idx="8">
                  <c:v>2.0620529308528628E-2</c:v>
                </c:pt>
                <c:pt idx="9">
                  <c:v>2.4384303366361493E-2</c:v>
                </c:pt>
                <c:pt idx="10">
                  <c:v>2.8051436339666235E-2</c:v>
                </c:pt>
                <c:pt idx="11">
                  <c:v>3.136496046620714E-2</c:v>
                </c:pt>
                <c:pt idx="12">
                  <c:v>3.452496885320204E-2</c:v>
                </c:pt>
                <c:pt idx="13">
                  <c:v>3.7969648104527035E-2</c:v>
                </c:pt>
                <c:pt idx="14">
                  <c:v>4.1134985078115027E-2</c:v>
                </c:pt>
                <c:pt idx="15">
                  <c:v>4.4613135664321617E-2</c:v>
                </c:pt>
                <c:pt idx="16">
                  <c:v>4.7883024231593047E-2</c:v>
                </c:pt>
                <c:pt idx="17">
                  <c:v>5.1397318816028881E-2</c:v>
                </c:pt>
                <c:pt idx="18">
                  <c:v>5.4649870941366023E-2</c:v>
                </c:pt>
                <c:pt idx="19">
                  <c:v>5.7964326283277634E-2</c:v>
                </c:pt>
                <c:pt idx="20">
                  <c:v>6.1415157850199527E-2</c:v>
                </c:pt>
                <c:pt idx="21">
                  <c:v>6.4875263099002822E-2</c:v>
                </c:pt>
                <c:pt idx="22">
                  <c:v>6.8679506863578932E-2</c:v>
                </c:pt>
                <c:pt idx="23">
                  <c:v>7.2153843897984737E-2</c:v>
                </c:pt>
                <c:pt idx="24">
                  <c:v>7.5572571727285237E-2</c:v>
                </c:pt>
                <c:pt idx="25">
                  <c:v>7.909738203968382E-2</c:v>
                </c:pt>
                <c:pt idx="26">
                  <c:v>8.2828923788773823E-2</c:v>
                </c:pt>
                <c:pt idx="27">
                  <c:v>8.603735650553003E-2</c:v>
                </c:pt>
                <c:pt idx="28">
                  <c:v>8.9734335202775711E-2</c:v>
                </c:pt>
                <c:pt idx="29">
                  <c:v>9.388327682106587E-2</c:v>
                </c:pt>
                <c:pt idx="30">
                  <c:v>9.7266278117818517E-2</c:v>
                </c:pt>
                <c:pt idx="31">
                  <c:v>0.10105856697818223</c:v>
                </c:pt>
                <c:pt idx="32">
                  <c:v>0.10455059279089561</c:v>
                </c:pt>
                <c:pt idx="33">
                  <c:v>0.10830877650510297</c:v>
                </c:pt>
                <c:pt idx="34">
                  <c:v>0.11222801502701348</c:v>
                </c:pt>
                <c:pt idx="35">
                  <c:v>0.11641671029282892</c:v>
                </c:pt>
                <c:pt idx="36">
                  <c:v>0.12000986453323184</c:v>
                </c:pt>
                <c:pt idx="37">
                  <c:v>0.12401046448741594</c:v>
                </c:pt>
                <c:pt idx="38">
                  <c:v>0.12773074105477822</c:v>
                </c:pt>
                <c:pt idx="39">
                  <c:v>0.13182931493134595</c:v>
                </c:pt>
                <c:pt idx="40">
                  <c:v>0.1355582672226974</c:v>
                </c:pt>
                <c:pt idx="41">
                  <c:v>0.13975755893455727</c:v>
                </c:pt>
                <c:pt idx="42">
                  <c:v>0.14396732205455992</c:v>
                </c:pt>
                <c:pt idx="43">
                  <c:v>0.14811962600182479</c:v>
                </c:pt>
                <c:pt idx="44">
                  <c:v>0.15236298566413448</c:v>
                </c:pt>
                <c:pt idx="45">
                  <c:v>0.15679803627498309</c:v>
                </c:pt>
                <c:pt idx="46">
                  <c:v>0.161389957937008</c:v>
                </c:pt>
                <c:pt idx="47">
                  <c:v>0.16582385891720516</c:v>
                </c:pt>
                <c:pt idx="48">
                  <c:v>0.17043323901752244</c:v>
                </c:pt>
                <c:pt idx="49">
                  <c:v>0.17487881916095702</c:v>
                </c:pt>
                <c:pt idx="50">
                  <c:v>0.17962665222693117</c:v>
                </c:pt>
                <c:pt idx="51">
                  <c:v>0.1838310631328616</c:v>
                </c:pt>
                <c:pt idx="52">
                  <c:v>0.18834845845664963</c:v>
                </c:pt>
                <c:pt idx="53">
                  <c:v>0.19319533074207285</c:v>
                </c:pt>
                <c:pt idx="54">
                  <c:v>0.19775846995876886</c:v>
                </c:pt>
                <c:pt idx="55">
                  <c:v>0.20284727959375701</c:v>
                </c:pt>
                <c:pt idx="56">
                  <c:v>0.20763083205262445</c:v>
                </c:pt>
                <c:pt idx="57">
                  <c:v>0.21267447544771892</c:v>
                </c:pt>
                <c:pt idx="58">
                  <c:v>0.21768211785510141</c:v>
                </c:pt>
                <c:pt idx="59">
                  <c:v>0.22249127015446366</c:v>
                </c:pt>
                <c:pt idx="60">
                  <c:v>0.22765999412870108</c:v>
                </c:pt>
                <c:pt idx="61">
                  <c:v>0.23296785718156066</c:v>
                </c:pt>
                <c:pt idx="62">
                  <c:v>0.23834138537130803</c:v>
                </c:pt>
                <c:pt idx="63">
                  <c:v>0.24406098514199862</c:v>
                </c:pt>
                <c:pt idx="64">
                  <c:v>0.24961297017903522</c:v>
                </c:pt>
                <c:pt idx="65">
                  <c:v>0.25522619690930359</c:v>
                </c:pt>
                <c:pt idx="66">
                  <c:v>0.26125559003396087</c:v>
                </c:pt>
                <c:pt idx="67">
                  <c:v>0.26695889506022769</c:v>
                </c:pt>
                <c:pt idx="68">
                  <c:v>0.27255480353875072</c:v>
                </c:pt>
                <c:pt idx="69">
                  <c:v>0.27822747678548287</c:v>
                </c:pt>
                <c:pt idx="70">
                  <c:v>0.28389474336540266</c:v>
                </c:pt>
                <c:pt idx="71">
                  <c:v>0.28969493398884671</c:v>
                </c:pt>
                <c:pt idx="72">
                  <c:v>0.29542067750829509</c:v>
                </c:pt>
                <c:pt idx="73">
                  <c:v>0.30142957167570805</c:v>
                </c:pt>
                <c:pt idx="74">
                  <c:v>0.30776802258765662</c:v>
                </c:pt>
                <c:pt idx="75">
                  <c:v>0.31431546628865908</c:v>
                </c:pt>
                <c:pt idx="76">
                  <c:v>0.32074270996393761</c:v>
                </c:pt>
                <c:pt idx="77">
                  <c:v>0.32744773779657316</c:v>
                </c:pt>
                <c:pt idx="78">
                  <c:v>0.33401304298438228</c:v>
                </c:pt>
                <c:pt idx="79">
                  <c:v>0.34101844738708509</c:v>
                </c:pt>
                <c:pt idx="80">
                  <c:v>0.34779190424852663</c:v>
                </c:pt>
                <c:pt idx="81">
                  <c:v>0.35540753057436475</c:v>
                </c:pt>
                <c:pt idx="82">
                  <c:v>0.3625082353828849</c:v>
                </c:pt>
                <c:pt idx="83">
                  <c:v>0.36983925361563341</c:v>
                </c:pt>
                <c:pt idx="84">
                  <c:v>0.37759994579248912</c:v>
                </c:pt>
                <c:pt idx="85">
                  <c:v>0.38519473125027204</c:v>
                </c:pt>
                <c:pt idx="86">
                  <c:v>0.39296866503255889</c:v>
                </c:pt>
                <c:pt idx="87">
                  <c:v>0.40088364886254096</c:v>
                </c:pt>
                <c:pt idx="88">
                  <c:v>0.40908750319857362</c:v>
                </c:pt>
                <c:pt idx="89">
                  <c:v>0.41751072768075354</c:v>
                </c:pt>
                <c:pt idx="90">
                  <c:v>0.42569163624306489</c:v>
                </c:pt>
                <c:pt idx="91">
                  <c:v>0.43431622675514064</c:v>
                </c:pt>
                <c:pt idx="92">
                  <c:v>0.4435456071209245</c:v>
                </c:pt>
                <c:pt idx="93">
                  <c:v>0.45219528090599587</c:v>
                </c:pt>
                <c:pt idx="94">
                  <c:v>0.46163200501513663</c:v>
                </c:pt>
                <c:pt idx="95">
                  <c:v>0.47072030859889186</c:v>
                </c:pt>
                <c:pt idx="96">
                  <c:v>0.48031701542509792</c:v>
                </c:pt>
                <c:pt idx="97">
                  <c:v>0.48994197560173713</c:v>
                </c:pt>
                <c:pt idx="98">
                  <c:v>0.49919536245971413</c:v>
                </c:pt>
                <c:pt idx="99">
                  <c:v>0.50929474363359872</c:v>
                </c:pt>
                <c:pt idx="100">
                  <c:v>0.51902547545020972</c:v>
                </c:pt>
                <c:pt idx="101">
                  <c:v>0.52910805915778392</c:v>
                </c:pt>
                <c:pt idx="102">
                  <c:v>0.53954514420744493</c:v>
                </c:pt>
                <c:pt idx="103">
                  <c:v>0.54996323910644851</c:v>
                </c:pt>
                <c:pt idx="104">
                  <c:v>0.56092790059685294</c:v>
                </c:pt>
                <c:pt idx="105">
                  <c:v>0.57187413595913139</c:v>
                </c:pt>
                <c:pt idx="106">
                  <c:v>0.58292910416110455</c:v>
                </c:pt>
                <c:pt idx="107">
                  <c:v>0.59444311287641205</c:v>
                </c:pt>
                <c:pt idx="108">
                  <c:v>0.6062404014532049</c:v>
                </c:pt>
                <c:pt idx="109">
                  <c:v>0.6181350938701059</c:v>
                </c:pt>
                <c:pt idx="110">
                  <c:v>0.63021571759167561</c:v>
                </c:pt>
                <c:pt idx="111">
                  <c:v>0.64250208030667133</c:v>
                </c:pt>
                <c:pt idx="112">
                  <c:v>0.65459006567861244</c:v>
                </c:pt>
                <c:pt idx="113">
                  <c:v>0.66751752506601258</c:v>
                </c:pt>
                <c:pt idx="114">
                  <c:v>0.68012532747491161</c:v>
                </c:pt>
                <c:pt idx="115">
                  <c:v>0.69311392111857395</c:v>
                </c:pt>
                <c:pt idx="116">
                  <c:v>0.70651793317757072</c:v>
                </c:pt>
                <c:pt idx="117">
                  <c:v>0.72015399777628508</c:v>
                </c:pt>
                <c:pt idx="118">
                  <c:v>0.73371537920863228</c:v>
                </c:pt>
                <c:pt idx="119">
                  <c:v>0.74761362415286281</c:v>
                </c:pt>
                <c:pt idx="120">
                  <c:v>0.76177583731002207</c:v>
                </c:pt>
                <c:pt idx="121">
                  <c:v>0.77615989247560491</c:v>
                </c:pt>
                <c:pt idx="122">
                  <c:v>0.7907455490751738</c:v>
                </c:pt>
                <c:pt idx="123">
                  <c:v>0.80576613746229409</c:v>
                </c:pt>
                <c:pt idx="124">
                  <c:v>0.82092154773495507</c:v>
                </c:pt>
                <c:pt idx="125">
                  <c:v>0.8362235165761206</c:v>
                </c:pt>
                <c:pt idx="126">
                  <c:v>0.85184364830151582</c:v>
                </c:pt>
                <c:pt idx="127">
                  <c:v>0.86779416460943826</c:v>
                </c:pt>
                <c:pt idx="128">
                  <c:v>0.88383851478007602</c:v>
                </c:pt>
                <c:pt idx="129">
                  <c:v>0.9001629733240093</c:v>
                </c:pt>
                <c:pt idx="130">
                  <c:v>0.91692110084777922</c:v>
                </c:pt>
                <c:pt idx="131">
                  <c:v>0.93444361179984403</c:v>
                </c:pt>
                <c:pt idx="132">
                  <c:v>0.95185695815455074</c:v>
                </c:pt>
                <c:pt idx="133">
                  <c:v>0.9693993202189124</c:v>
                </c:pt>
                <c:pt idx="134">
                  <c:v>0.98745863288658509</c:v>
                </c:pt>
                <c:pt idx="135">
                  <c:v>1.0054275145223215</c:v>
                </c:pt>
                <c:pt idx="136">
                  <c:v>1.0238785136515764</c:v>
                </c:pt>
                <c:pt idx="137">
                  <c:v>1.0429437345217627</c:v>
                </c:pt>
                <c:pt idx="138">
                  <c:v>1.06206789658656</c:v>
                </c:pt>
                <c:pt idx="139">
                  <c:v>1.0819897537377827</c:v>
                </c:pt>
                <c:pt idx="140">
                  <c:v>1.1018997310251406</c:v>
                </c:pt>
                <c:pt idx="141">
                  <c:v>1.1220168809707329</c:v>
                </c:pt>
                <c:pt idx="142">
                  <c:v>1.1426441784340309</c:v>
                </c:pt>
                <c:pt idx="143">
                  <c:v>1.1634226641005021</c:v>
                </c:pt>
                <c:pt idx="144">
                  <c:v>1.1850563922561475</c:v>
                </c:pt>
                <c:pt idx="145">
                  <c:v>1.2070170266876332</c:v>
                </c:pt>
                <c:pt idx="146">
                  <c:v>1.2293958631308268</c:v>
                </c:pt>
                <c:pt idx="147">
                  <c:v>1.2521891303939863</c:v>
                </c:pt>
                <c:pt idx="148">
                  <c:v>1.2756780556467251</c:v>
                </c:pt>
                <c:pt idx="149">
                  <c:v>1.298863409778316</c:v>
                </c:pt>
                <c:pt idx="150">
                  <c:v>1.3231117138156536</c:v>
                </c:pt>
                <c:pt idx="151">
                  <c:v>1.3477015547635645</c:v>
                </c:pt>
                <c:pt idx="152">
                  <c:v>1.3724164779451919</c:v>
                </c:pt>
                <c:pt idx="153">
                  <c:v>1.3978037487138399</c:v>
                </c:pt>
                <c:pt idx="154">
                  <c:v>1.4235194304301779</c:v>
                </c:pt>
                <c:pt idx="155">
                  <c:v>1.4495358049719265</c:v>
                </c:pt>
                <c:pt idx="156">
                  <c:v>1.4762645552601945</c:v>
                </c:pt>
                <c:pt idx="157">
                  <c:v>1.5034267291030541</c:v>
                </c:pt>
                <c:pt idx="158">
                  <c:v>1.5315077115097753</c:v>
                </c:pt>
                <c:pt idx="159">
                  <c:v>1.5598968977210037</c:v>
                </c:pt>
                <c:pt idx="160">
                  <c:v>1.5890305203426993</c:v>
                </c:pt>
                <c:pt idx="161">
                  <c:v>1.618480587663415</c:v>
                </c:pt>
                <c:pt idx="162">
                  <c:v>1.6490718528494031</c:v>
                </c:pt>
                <c:pt idx="163">
                  <c:v>1.6800123920365744</c:v>
                </c:pt>
                <c:pt idx="164">
                  <c:v>1.7116634433735334</c:v>
                </c:pt>
                <c:pt idx="165">
                  <c:v>1.743739870644323</c:v>
                </c:pt>
                <c:pt idx="166">
                  <c:v>1.7764123603427053</c:v>
                </c:pt>
                <c:pt idx="167">
                  <c:v>1.8098073993080939</c:v>
                </c:pt>
                <c:pt idx="168">
                  <c:v>1.843911168590108</c:v>
                </c:pt>
                <c:pt idx="169">
                  <c:v>1.8785267354665394</c:v>
                </c:pt>
                <c:pt idx="170">
                  <c:v>1.9135757646984421</c:v>
                </c:pt>
                <c:pt idx="171">
                  <c:v>1.9494330321294355</c:v>
                </c:pt>
                <c:pt idx="172">
                  <c:v>1.9857794484225149</c:v>
                </c:pt>
                <c:pt idx="173">
                  <c:v>2.0229574228546676</c:v>
                </c:pt>
                <c:pt idx="174">
                  <c:v>2.0607872772221874</c:v>
                </c:pt>
                <c:pt idx="175">
                  <c:v>2.0997692076810131</c:v>
                </c:pt>
                <c:pt idx="176">
                  <c:v>2.1390838929273466</c:v>
                </c:pt>
                <c:pt idx="177">
                  <c:v>2.17943002264257</c:v>
                </c:pt>
                <c:pt idx="178">
                  <c:v>2.2206636342507773</c:v>
                </c:pt>
                <c:pt idx="179">
                  <c:v>2.2626643975911906</c:v>
                </c:pt>
                <c:pt idx="180">
                  <c:v>2.3052525390635306</c:v>
                </c:pt>
                <c:pt idx="181">
                  <c:v>2.3484723120034232</c:v>
                </c:pt>
                <c:pt idx="182">
                  <c:v>2.3928611853263884</c:v>
                </c:pt>
                <c:pt idx="183">
                  <c:v>2.4381116648161072</c:v>
                </c:pt>
                <c:pt idx="184">
                  <c:v>2.4840477333471864</c:v>
                </c:pt>
                <c:pt idx="185">
                  <c:v>2.5307488607057795</c:v>
                </c:pt>
                <c:pt idx="186">
                  <c:v>2.5785821569759997</c:v>
                </c:pt>
                <c:pt idx="187">
                  <c:v>2.6271225867459198</c:v>
                </c:pt>
                <c:pt idx="188">
                  <c:v>2.6767407565748567</c:v>
                </c:pt>
                <c:pt idx="189">
                  <c:v>2.7272198701327981</c:v>
                </c:pt>
                <c:pt idx="190">
                  <c:v>2.7788389547120684</c:v>
                </c:pt>
                <c:pt idx="191">
                  <c:v>2.8313755166197243</c:v>
                </c:pt>
                <c:pt idx="192">
                  <c:v>2.8846594816190825</c:v>
                </c:pt>
                <c:pt idx="193">
                  <c:v>2.9389114020631681</c:v>
                </c:pt>
                <c:pt idx="194">
                  <c:v>2.9944207952318052</c:v>
                </c:pt>
                <c:pt idx="195">
                  <c:v>3.0512117248509116</c:v>
                </c:pt>
                <c:pt idx="196">
                  <c:v>3.1091639968879865</c:v>
                </c:pt>
                <c:pt idx="197">
                  <c:v>3.1678595155097846</c:v>
                </c:pt>
                <c:pt idx="198">
                  <c:v>3.2279029239818517</c:v>
                </c:pt>
                <c:pt idx="199">
                  <c:v>3.289074120168217</c:v>
                </c:pt>
                <c:pt idx="200">
                  <c:v>3.3514100523365</c:v>
                </c:pt>
                <c:pt idx="201">
                  <c:v>3.4145932183955852</c:v>
                </c:pt>
                <c:pt idx="202">
                  <c:v>3.4791845364988827</c:v>
                </c:pt>
                <c:pt idx="203">
                  <c:v>3.5447495564847911</c:v>
                </c:pt>
                <c:pt idx="204">
                  <c:v>3.6118136734443613</c:v>
                </c:pt>
                <c:pt idx="205">
                  <c:v>3.6806508030613858</c:v>
                </c:pt>
                <c:pt idx="206">
                  <c:v>3.7499092146443744</c:v>
                </c:pt>
                <c:pt idx="207">
                  <c:v>3.8215064688174087</c:v>
                </c:pt>
                <c:pt idx="208">
                  <c:v>3.894581831003098</c:v>
                </c:pt>
                <c:pt idx="209">
                  <c:v>3.9687712369855999</c:v>
                </c:pt>
                <c:pt idx="210">
                  <c:v>4.0442750493483244</c:v>
                </c:pt>
                <c:pt idx="211">
                  <c:v>4.1214983574556125</c:v>
                </c:pt>
                <c:pt idx="212">
                  <c:v>4.2002636268112026</c:v>
                </c:pt>
                <c:pt idx="213">
                  <c:v>4.2805676564671531</c:v>
                </c:pt>
                <c:pt idx="214">
                  <c:v>4.3626863642348876</c:v>
                </c:pt>
                <c:pt idx="215">
                  <c:v>4.4465208061202741</c:v>
                </c:pt>
                <c:pt idx="216">
                  <c:v>4.5314710263345805</c:v>
                </c:pt>
                <c:pt idx="217">
                  <c:v>4.6184183128281031</c:v>
                </c:pt>
                <c:pt idx="218">
                  <c:v>4.7072394392209498</c:v>
                </c:pt>
                <c:pt idx="219">
                  <c:v>4.7975425559102511</c:v>
                </c:pt>
                <c:pt idx="220">
                  <c:v>4.8896388633845724</c:v>
                </c:pt>
                <c:pt idx="221">
                  <c:v>4.9831652996904117</c:v>
                </c:pt>
                <c:pt idx="222">
                  <c:v>5.0791562260073047</c:v>
                </c:pt>
                <c:pt idx="223">
                  <c:v>5.1765152223183719</c:v>
                </c:pt>
                <c:pt idx="224">
                  <c:v>5.2761837144606218</c:v>
                </c:pt>
                <c:pt idx="225">
                  <c:v>5.3776856011461778</c:v>
                </c:pt>
                <c:pt idx="226">
                  <c:v>5.4808458942693905</c:v>
                </c:pt>
                <c:pt idx="227">
                  <c:v>5.5867700804196021</c:v>
                </c:pt>
                <c:pt idx="228">
                  <c:v>5.6943720821211601</c:v>
                </c:pt>
                <c:pt idx="229">
                  <c:v>5.8038160890087971</c:v>
                </c:pt>
                <c:pt idx="230">
                  <c:v>5.9155673114946792</c:v>
                </c:pt>
                <c:pt idx="231">
                  <c:v>6.0299196863663314</c:v>
                </c:pt>
                <c:pt idx="232">
                  <c:v>6.1462694214166484</c:v>
                </c:pt>
                <c:pt idx="233">
                  <c:v>6.2644347335178585</c:v>
                </c:pt>
                <c:pt idx="234">
                  <c:v>6.3853361085575715</c:v>
                </c:pt>
                <c:pt idx="235">
                  <c:v>6.5086131837900512</c:v>
                </c:pt>
                <c:pt idx="236">
                  <c:v>6.6343164257492742</c:v>
                </c:pt>
                <c:pt idx="237">
                  <c:v>6.7619490852550737</c:v>
                </c:pt>
                <c:pt idx="238">
                  <c:v>6.8931474963632438</c:v>
                </c:pt>
                <c:pt idx="239">
                  <c:v>7.0261049828653714</c:v>
                </c:pt>
                <c:pt idx="240">
                  <c:v>7.1621282190086974</c:v>
                </c:pt>
                <c:pt idx="241">
                  <c:v>7.3007221021455582</c:v>
                </c:pt>
                <c:pt idx="242">
                  <c:v>7.4411827399489612</c:v>
                </c:pt>
                <c:pt idx="243">
                  <c:v>7.5853458908306512</c:v>
                </c:pt>
                <c:pt idx="244">
                  <c:v>7.7316087913247866</c:v>
                </c:pt>
                <c:pt idx="245">
                  <c:v>7.8819218876770387</c:v>
                </c:pt>
                <c:pt idx="246">
                  <c:v>8.0345835645832935</c:v>
                </c:pt>
                <c:pt idx="247">
                  <c:v>8.1902625483475955</c:v>
                </c:pt>
                <c:pt idx="248">
                  <c:v>8.3497552565557047</c:v>
                </c:pt>
                <c:pt idx="249">
                  <c:v>8.5114704320764965</c:v>
                </c:pt>
                <c:pt idx="250">
                  <c:v>8.6770426978428006</c:v>
                </c:pt>
                <c:pt idx="251">
                  <c:v>8.8453546358658279</c:v>
                </c:pt>
                <c:pt idx="252">
                  <c:v>9.0168498345045744</c:v>
                </c:pt>
                <c:pt idx="253">
                  <c:v>9.1922339563222657</c:v>
                </c:pt>
                <c:pt idx="254">
                  <c:v>9.370818455327278</c:v>
                </c:pt>
                <c:pt idx="255">
                  <c:v>9.5528157060641092</c:v>
                </c:pt>
                <c:pt idx="256">
                  <c:v>9.7384125206355154</c:v>
                </c:pt>
                <c:pt idx="257">
                  <c:v>9.9280267516120837</c:v>
                </c:pt>
                <c:pt idx="258">
                  <c:v>10.120996599938653</c:v>
                </c:pt>
                <c:pt idx="259">
                  <c:v>10.318200230083859</c:v>
                </c:pt>
                <c:pt idx="260">
                  <c:v>10.51882855269802</c:v>
                </c:pt>
                <c:pt idx="261">
                  <c:v>10.723673408877779</c:v>
                </c:pt>
                <c:pt idx="262">
                  <c:v>10.932744032293131</c:v>
                </c:pt>
                <c:pt idx="263">
                  <c:v>11.145824458853541</c:v>
                </c:pt>
                <c:pt idx="264">
                  <c:v>11.363622072463988</c:v>
                </c:pt>
                <c:pt idx="265">
                  <c:v>11.585371997251817</c:v>
                </c:pt>
                <c:pt idx="266">
                  <c:v>11.811552398655548</c:v>
                </c:pt>
                <c:pt idx="267">
                  <c:v>12.041997913461932</c:v>
                </c:pt>
                <c:pt idx="268">
                  <c:v>12.277362940195506</c:v>
                </c:pt>
                <c:pt idx="269">
                  <c:v>12.517638309524839</c:v>
                </c:pt>
                <c:pt idx="270">
                  <c:v>12.762319063315505</c:v>
                </c:pt>
                <c:pt idx="271">
                  <c:v>13.011929782264776</c:v>
                </c:pt>
                <c:pt idx="272">
                  <c:v>13.266144913288301</c:v>
                </c:pt>
                <c:pt idx="273">
                  <c:v>13.525334034430287</c:v>
                </c:pt>
                <c:pt idx="274">
                  <c:v>13.789246065350337</c:v>
                </c:pt>
                <c:pt idx="275">
                  <c:v>14.059260806075645</c:v>
                </c:pt>
                <c:pt idx="276">
                  <c:v>14.334754780326378</c:v>
                </c:pt>
                <c:pt idx="277">
                  <c:v>14.615800768704874</c:v>
                </c:pt>
                <c:pt idx="278">
                  <c:v>14.755568838970408</c:v>
                </c:pt>
                <c:pt idx="279">
                  <c:v>14.846463946398575</c:v>
                </c:pt>
              </c:numCache>
            </c:numRef>
          </c:xVal>
          <c:yVal>
            <c:numRef>
              <c:f>'Modulus Curves (2)'!$W$5:$W$284</c:f>
              <c:numCache>
                <c:formatCode>General</c:formatCode>
                <c:ptCount val="280"/>
                <c:pt idx="0">
                  <c:v>1.7976931348623157E+308</c:v>
                </c:pt>
                <c:pt idx="1">
                  <c:v>1.054880385144921E-158</c:v>
                </c:pt>
                <c:pt idx="2">
                  <c:v>1.1586344495019128E-158</c:v>
                </c:pt>
                <c:pt idx="3">
                  <c:v>1.2436623286714249E-158</c:v>
                </c:pt>
                <c:pt idx="4">
                  <c:v>1.3134793537283858E-158</c:v>
                </c:pt>
                <c:pt idx="5">
                  <c:v>1.3869562434831633E-158</c:v>
                </c:pt>
                <c:pt idx="6">
                  <c:v>13.880262855252042</c:v>
                </c:pt>
                <c:pt idx="7">
                  <c:v>4.6936097786882671</c:v>
                </c:pt>
                <c:pt idx="8">
                  <c:v>3.8941231613384444</c:v>
                </c:pt>
                <c:pt idx="9">
                  <c:v>3.529959578003302</c:v>
                </c:pt>
                <c:pt idx="10">
                  <c:v>3.3194502790273752</c:v>
                </c:pt>
                <c:pt idx="11">
                  <c:v>3.2065973771596927</c:v>
                </c:pt>
                <c:pt idx="12">
                  <c:v>3.1051979709226685</c:v>
                </c:pt>
                <c:pt idx="13">
                  <c:v>2.9805263816899803</c:v>
                </c:pt>
                <c:pt idx="14">
                  <c:v>2.9271278620907699</c:v>
                </c:pt>
                <c:pt idx="15">
                  <c:v>2.8210259853773185</c:v>
                </c:pt>
                <c:pt idx="16">
                  <c:v>2.7494747210749884</c:v>
                </c:pt>
                <c:pt idx="17">
                  <c:v>2.6905784761484779</c:v>
                </c:pt>
                <c:pt idx="18">
                  <c:v>2.6575805594133985</c:v>
                </c:pt>
                <c:pt idx="19">
                  <c:v>2.6365504147573096</c:v>
                </c:pt>
                <c:pt idx="20">
                  <c:v>2.633469398787684</c:v>
                </c:pt>
                <c:pt idx="21">
                  <c:v>2.6120529172720159</c:v>
                </c:pt>
                <c:pt idx="22">
                  <c:v>2.5524404594659886</c:v>
                </c:pt>
                <c:pt idx="23">
                  <c:v>2.5182420775410748</c:v>
                </c:pt>
                <c:pt idx="24">
                  <c:v>2.5325486198199001</c:v>
                </c:pt>
                <c:pt idx="25">
                  <c:v>2.5049582085093851</c:v>
                </c:pt>
                <c:pt idx="26">
                  <c:v>2.479011688733936</c:v>
                </c:pt>
                <c:pt idx="27">
                  <c:v>2.4540773800889784</c:v>
                </c:pt>
                <c:pt idx="28">
                  <c:v>2.4417369550709589</c:v>
                </c:pt>
                <c:pt idx="29">
                  <c:v>2.4353469931951244</c:v>
                </c:pt>
                <c:pt idx="30">
                  <c:v>2.4265831590839904</c:v>
                </c:pt>
                <c:pt idx="31">
                  <c:v>2.4055355394980515</c:v>
                </c:pt>
                <c:pt idx="32">
                  <c:v>2.4307856158418266</c:v>
                </c:pt>
                <c:pt idx="33">
                  <c:v>2.4512857016203249</c:v>
                </c:pt>
                <c:pt idx="34">
                  <c:v>2.4293821937980224</c:v>
                </c:pt>
                <c:pt idx="35">
                  <c:v>2.3668404267928658</c:v>
                </c:pt>
                <c:pt idx="36">
                  <c:v>2.3608436190534907</c:v>
                </c:pt>
                <c:pt idx="37">
                  <c:v>2.3752737563117257</c:v>
                </c:pt>
                <c:pt idx="38">
                  <c:v>2.3483556658651601</c:v>
                </c:pt>
                <c:pt idx="39">
                  <c:v>2.3342525527124987</c:v>
                </c:pt>
                <c:pt idx="40">
                  <c:v>2.3388183542148639</c:v>
                </c:pt>
                <c:pt idx="41">
                  <c:v>2.3109015898345584</c:v>
                </c:pt>
                <c:pt idx="42">
                  <c:v>2.2685221208390689</c:v>
                </c:pt>
                <c:pt idx="43">
                  <c:v>2.31332768485994</c:v>
                </c:pt>
                <c:pt idx="44">
                  <c:v>2.3118773246556965</c:v>
                </c:pt>
                <c:pt idx="45">
                  <c:v>2.2401874549004446</c:v>
                </c:pt>
                <c:pt idx="46">
                  <c:v>2.2252997628015625</c:v>
                </c:pt>
                <c:pt idx="47">
                  <c:v>2.2517963542322175</c:v>
                </c:pt>
                <c:pt idx="48">
                  <c:v>2.197203395333116</c:v>
                </c:pt>
                <c:pt idx="49">
                  <c:v>2.2047691524553077</c:v>
                </c:pt>
                <c:pt idx="50">
                  <c:v>2.2120962682721395</c:v>
                </c:pt>
                <c:pt idx="51">
                  <c:v>2.2010249908257431</c:v>
                </c:pt>
                <c:pt idx="52">
                  <c:v>2.2400639164818963</c:v>
                </c:pt>
                <c:pt idx="53">
                  <c:v>2.2289943793025464</c:v>
                </c:pt>
                <c:pt idx="54">
                  <c:v>2.2285625731472236</c:v>
                </c:pt>
                <c:pt idx="55">
                  <c:v>2.2418330830715747</c:v>
                </c:pt>
                <c:pt idx="56">
                  <c:v>2.2386389649061784</c:v>
                </c:pt>
                <c:pt idx="57">
                  <c:v>2.2261066008365442</c:v>
                </c:pt>
                <c:pt idx="58">
                  <c:v>2.2616216355149441</c:v>
                </c:pt>
                <c:pt idx="59">
                  <c:v>2.2407969155408871</c:v>
                </c:pt>
                <c:pt idx="60">
                  <c:v>2.2663976679408924</c:v>
                </c:pt>
                <c:pt idx="61">
                  <c:v>2.2447466882287896</c:v>
                </c:pt>
                <c:pt idx="62">
                  <c:v>2.2044561091814758</c:v>
                </c:pt>
                <c:pt idx="63">
                  <c:v>2.2036051648227324</c:v>
                </c:pt>
                <c:pt idx="64">
                  <c:v>2.1825733244633954</c:v>
                </c:pt>
                <c:pt idx="65">
                  <c:v>2.1709129529744531</c:v>
                </c:pt>
                <c:pt idx="66">
                  <c:v>2.1815252680051849</c:v>
                </c:pt>
                <c:pt idx="67">
                  <c:v>2.1598468807045772</c:v>
                </c:pt>
                <c:pt idx="68">
                  <c:v>2.1804014400621701</c:v>
                </c:pt>
                <c:pt idx="69">
                  <c:v>2.2034695005826479</c:v>
                </c:pt>
                <c:pt idx="70">
                  <c:v>2.2266850583946263</c:v>
                </c:pt>
                <c:pt idx="71">
                  <c:v>2.1904796419930506</c:v>
                </c:pt>
                <c:pt idx="72">
                  <c:v>2.2082049476798216</c:v>
                </c:pt>
                <c:pt idx="73">
                  <c:v>2.2342984052821384</c:v>
                </c:pt>
                <c:pt idx="74">
                  <c:v>2.1897342722409312</c:v>
                </c:pt>
                <c:pt idx="75">
                  <c:v>2.1788047007019569</c:v>
                </c:pt>
                <c:pt idx="76">
                  <c:v>2.2096396683002286</c:v>
                </c:pt>
                <c:pt idx="77">
                  <c:v>2.2048757846638258</c:v>
                </c:pt>
                <c:pt idx="78">
                  <c:v>2.1777452418614875</c:v>
                </c:pt>
                <c:pt idx="79">
                  <c:v>2.1472442050703595</c:v>
                </c:pt>
                <c:pt idx="80">
                  <c:v>2.152739759508477</c:v>
                </c:pt>
                <c:pt idx="81">
                  <c:v>2.1449487448633984</c:v>
                </c:pt>
                <c:pt idx="82">
                  <c:v>2.1683720363482752</c:v>
                </c:pt>
                <c:pt idx="83">
                  <c:v>2.1600001582968811</c:v>
                </c:pt>
                <c:pt idx="84">
                  <c:v>2.1427951730052723</c:v>
                </c:pt>
                <c:pt idx="85">
                  <c:v>2.1605743246432034</c:v>
                </c:pt>
                <c:pt idx="86">
                  <c:v>2.1512806819502681</c:v>
                </c:pt>
                <c:pt idx="87">
                  <c:v>2.156860190446805</c:v>
                </c:pt>
                <c:pt idx="88">
                  <c:v>2.1519724663959319</c:v>
                </c:pt>
                <c:pt idx="89">
                  <c:v>2.1317933669678766</c:v>
                </c:pt>
                <c:pt idx="90">
                  <c:v>2.1440859087173707</c:v>
                </c:pt>
                <c:pt idx="91">
                  <c:v>2.1423697194135549</c:v>
                </c:pt>
                <c:pt idx="92">
                  <c:v>2.1390595955070428</c:v>
                </c:pt>
                <c:pt idx="93">
                  <c:v>2.1482468997360744</c:v>
                </c:pt>
                <c:pt idx="94">
                  <c:v>2.1584479407262993</c:v>
                </c:pt>
                <c:pt idx="95">
                  <c:v>2.1412335838792655</c:v>
                </c:pt>
                <c:pt idx="96">
                  <c:v>2.1589465122690101</c:v>
                </c:pt>
                <c:pt idx="97">
                  <c:v>2.1568127937872803</c:v>
                </c:pt>
                <c:pt idx="98">
                  <c:v>2.1320405960160134</c:v>
                </c:pt>
                <c:pt idx="99">
                  <c:v>2.0981409080285736</c:v>
                </c:pt>
                <c:pt idx="100">
                  <c:v>2.1156843768503397</c:v>
                </c:pt>
                <c:pt idx="101">
                  <c:v>2.1409380940040714</c:v>
                </c:pt>
                <c:pt idx="102">
                  <c:v>2.1378294621634821</c:v>
                </c:pt>
                <c:pt idx="103">
                  <c:v>2.2048663985351431</c:v>
                </c:pt>
                <c:pt idx="104">
                  <c:v>2.1819710192486963</c:v>
                </c:pt>
                <c:pt idx="105">
                  <c:v>2.1734702049934658</c:v>
                </c:pt>
                <c:pt idx="106">
                  <c:v>2.1658340983939439</c:v>
                </c:pt>
                <c:pt idx="107">
                  <c:v>2.1558055713918707</c:v>
                </c:pt>
                <c:pt idx="108">
                  <c:v>2.1247657151436088</c:v>
                </c:pt>
                <c:pt idx="109">
                  <c:v>2.1358185600678183</c:v>
                </c:pt>
                <c:pt idx="110">
                  <c:v>2.1473313275968571</c:v>
                </c:pt>
                <c:pt idx="111">
                  <c:v>2.1992056543037242</c:v>
                </c:pt>
                <c:pt idx="112">
                  <c:v>2.1631235423016038</c:v>
                </c:pt>
                <c:pt idx="113">
                  <c:v>2.1584012837187188</c:v>
                </c:pt>
                <c:pt idx="114">
                  <c:v>2.1864129780090873</c:v>
                </c:pt>
                <c:pt idx="115">
                  <c:v>2.1695556227675872</c:v>
                </c:pt>
                <c:pt idx="116">
                  <c:v>2.159980480224112</c:v>
                </c:pt>
                <c:pt idx="117">
                  <c:v>2.1841521323276076</c:v>
                </c:pt>
                <c:pt idx="118">
                  <c:v>2.1921739820963624</c:v>
                </c:pt>
                <c:pt idx="119">
                  <c:v>2.1775962238902093</c:v>
                </c:pt>
                <c:pt idx="120">
                  <c:v>2.1872707487105796</c:v>
                </c:pt>
                <c:pt idx="121">
                  <c:v>2.2222129103455837</c:v>
                </c:pt>
                <c:pt idx="122">
                  <c:v>2.1753749978573573</c:v>
                </c:pt>
                <c:pt idx="123">
                  <c:v>2.1956028030038572</c:v>
                </c:pt>
                <c:pt idx="124">
                  <c:v>2.2177950425626358</c:v>
                </c:pt>
                <c:pt idx="125">
                  <c:v>2.2448214955525185</c:v>
                </c:pt>
                <c:pt idx="126">
                  <c:v>2.2490733672946592</c:v>
                </c:pt>
                <c:pt idx="127">
                  <c:v>2.2118682940623868</c:v>
                </c:pt>
                <c:pt idx="128">
                  <c:v>2.2223434486032194</c:v>
                </c:pt>
                <c:pt idx="129">
                  <c:v>2.2631367436569918</c:v>
                </c:pt>
                <c:pt idx="130">
                  <c:v>2.2460323202674108</c:v>
                </c:pt>
                <c:pt idx="131">
                  <c:v>2.2708742936854001</c:v>
                </c:pt>
                <c:pt idx="132">
                  <c:v>2.246113560279476</c:v>
                </c:pt>
                <c:pt idx="133">
                  <c:v>2.2449867246190678</c:v>
                </c:pt>
                <c:pt idx="134">
                  <c:v>2.2202131274480186</c:v>
                </c:pt>
                <c:pt idx="135">
                  <c:v>2.264672279466085</c:v>
                </c:pt>
                <c:pt idx="136">
                  <c:v>2.2883018297731397</c:v>
                </c:pt>
                <c:pt idx="137">
                  <c:v>2.2684818516963223</c:v>
                </c:pt>
                <c:pt idx="138">
                  <c:v>2.2774539624844818</c:v>
                </c:pt>
                <c:pt idx="139">
                  <c:v>2.2973600414642146</c:v>
                </c:pt>
                <c:pt idx="140">
                  <c:v>2.2737186612720013</c:v>
                </c:pt>
                <c:pt idx="141">
                  <c:v>2.2609336249318877</c:v>
                </c:pt>
                <c:pt idx="142">
                  <c:v>2.2911993202608789</c:v>
                </c:pt>
                <c:pt idx="143">
                  <c:v>2.3426780896316393</c:v>
                </c:pt>
                <c:pt idx="144">
                  <c:v>2.3045824428606152</c:v>
                </c:pt>
                <c:pt idx="145">
                  <c:v>2.2787620223804219</c:v>
                </c:pt>
                <c:pt idx="146">
                  <c:v>2.3035578327869306</c:v>
                </c:pt>
                <c:pt idx="147">
                  <c:v>2.360310040771199</c:v>
                </c:pt>
                <c:pt idx="148">
                  <c:v>2.2856013576225451</c:v>
                </c:pt>
                <c:pt idx="149">
                  <c:v>2.2685472338467458</c:v>
                </c:pt>
                <c:pt idx="150">
                  <c:v>2.3560578942373547</c:v>
                </c:pt>
                <c:pt idx="151">
                  <c:v>2.400547767131707</c:v>
                </c:pt>
                <c:pt idx="152">
                  <c:v>2.3355066369665947</c:v>
                </c:pt>
                <c:pt idx="153">
                  <c:v>2.331180754058249</c:v>
                </c:pt>
                <c:pt idx="154">
                  <c:v>2.3588890638576667</c:v>
                </c:pt>
                <c:pt idx="155">
                  <c:v>2.3344522328264681</c:v>
                </c:pt>
                <c:pt idx="156">
                  <c:v>2.3240414466165196</c:v>
                </c:pt>
                <c:pt idx="157">
                  <c:v>2.3971475422267416</c:v>
                </c:pt>
                <c:pt idx="158">
                  <c:v>2.4113136250276233</c:v>
                </c:pt>
                <c:pt idx="159">
                  <c:v>2.3597424799262186</c:v>
                </c:pt>
                <c:pt idx="160">
                  <c:v>2.3917429836578581</c:v>
                </c:pt>
                <c:pt idx="161">
                  <c:v>2.3616163589803225</c:v>
                </c:pt>
                <c:pt idx="162">
                  <c:v>2.3476931552480989</c:v>
                </c:pt>
                <c:pt idx="163">
                  <c:v>2.3588723464629577</c:v>
                </c:pt>
                <c:pt idx="164">
                  <c:v>2.360023591159444</c:v>
                </c:pt>
                <c:pt idx="165">
                  <c:v>2.3615436528899223</c:v>
                </c:pt>
                <c:pt idx="166">
                  <c:v>2.4229759381877667</c:v>
                </c:pt>
                <c:pt idx="167">
                  <c:v>2.4140443781333141</c:v>
                </c:pt>
                <c:pt idx="168">
                  <c:v>2.3899522722973412</c:v>
                </c:pt>
                <c:pt idx="169">
                  <c:v>2.4477816703014383</c:v>
                </c:pt>
                <c:pt idx="170">
                  <c:v>2.4514403713681663</c:v>
                </c:pt>
                <c:pt idx="171">
                  <c:v>2.4443078436886303</c:v>
                </c:pt>
                <c:pt idx="172">
                  <c:v>2.4136252676773489</c:v>
                </c:pt>
                <c:pt idx="173">
                  <c:v>2.4042826247852171</c:v>
                </c:pt>
                <c:pt idx="174">
                  <c:v>2.4477977393515951</c:v>
                </c:pt>
                <c:pt idx="175">
                  <c:v>2.4456623289982131</c:v>
                </c:pt>
                <c:pt idx="176">
                  <c:v>2.4618582591206635</c:v>
                </c:pt>
                <c:pt idx="177">
                  <c:v>2.4946882650584055</c:v>
                </c:pt>
                <c:pt idx="178">
                  <c:v>2.4725128561362659</c:v>
                </c:pt>
                <c:pt idx="179">
                  <c:v>2.3938396894332121</c:v>
                </c:pt>
                <c:pt idx="180">
                  <c:v>2.3931228285256432</c:v>
                </c:pt>
                <c:pt idx="181">
                  <c:v>2.4308081341436201</c:v>
                </c:pt>
                <c:pt idx="182">
                  <c:v>2.503721301369922</c:v>
                </c:pt>
                <c:pt idx="183">
                  <c:v>2.4869904609338831</c:v>
                </c:pt>
                <c:pt idx="184">
                  <c:v>2.4711172266316241</c:v>
                </c:pt>
                <c:pt idx="185">
                  <c:v>2.4371630604711001</c:v>
                </c:pt>
                <c:pt idx="186">
                  <c:v>2.4153878777232913</c:v>
                </c:pt>
                <c:pt idx="187">
                  <c:v>2.4127605460026147</c:v>
                </c:pt>
                <c:pt idx="188">
                  <c:v>2.4772608573766797</c:v>
                </c:pt>
                <c:pt idx="189">
                  <c:v>2.5070546739750239</c:v>
                </c:pt>
                <c:pt idx="190">
                  <c:v>2.4129235931766364</c:v>
                </c:pt>
                <c:pt idx="191">
                  <c:v>2.4032296089388061</c:v>
                </c:pt>
                <c:pt idx="192">
                  <c:v>2.4563399403169774</c:v>
                </c:pt>
                <c:pt idx="193">
                  <c:v>2.4692982581412593</c:v>
                </c:pt>
                <c:pt idx="194">
                  <c:v>2.4581288093140783</c:v>
                </c:pt>
                <c:pt idx="195">
                  <c:v>2.4785840971880542</c:v>
                </c:pt>
                <c:pt idx="196">
                  <c:v>2.5113736844222663</c:v>
                </c:pt>
                <c:pt idx="197">
                  <c:v>2.5127873991745258</c:v>
                </c:pt>
                <c:pt idx="198">
                  <c:v>2.4846173854363935</c:v>
                </c:pt>
                <c:pt idx="199">
                  <c:v>2.4444326365497879</c:v>
                </c:pt>
                <c:pt idx="200">
                  <c:v>2.4696790373949362</c:v>
                </c:pt>
                <c:pt idx="201">
                  <c:v>2.5102588276816733</c:v>
                </c:pt>
                <c:pt idx="202">
                  <c:v>2.4913062059467901</c:v>
                </c:pt>
                <c:pt idx="203">
                  <c:v>2.5160979146669691</c:v>
                </c:pt>
                <c:pt idx="204">
                  <c:v>2.5033745189704057</c:v>
                </c:pt>
                <c:pt idx="205">
                  <c:v>2.4896463439927179</c:v>
                </c:pt>
                <c:pt idx="206">
                  <c:v>2.5523227738625645</c:v>
                </c:pt>
                <c:pt idx="207">
                  <c:v>2.5029324370811548</c:v>
                </c:pt>
                <c:pt idx="208">
                  <c:v>2.4800596470417688</c:v>
                </c:pt>
                <c:pt idx="209">
                  <c:v>2.4961231989477302</c:v>
                </c:pt>
                <c:pt idx="210">
                  <c:v>2.5288200341362863</c:v>
                </c:pt>
                <c:pt idx="211">
                  <c:v>2.5250883915556286</c:v>
                </c:pt>
                <c:pt idx="212">
                  <c:v>2.5543904187244171</c:v>
                </c:pt>
                <c:pt idx="213">
                  <c:v>2.5451624877585433</c:v>
                </c:pt>
                <c:pt idx="214">
                  <c:v>2.5312936993058752</c:v>
                </c:pt>
                <c:pt idx="215">
                  <c:v>2.516533854028542</c:v>
                </c:pt>
                <c:pt idx="216">
                  <c:v>2.4919050578593707</c:v>
                </c:pt>
                <c:pt idx="217">
                  <c:v>2.448718262277553</c:v>
                </c:pt>
                <c:pt idx="218">
                  <c:v>2.5165038549438181</c:v>
                </c:pt>
                <c:pt idx="219">
                  <c:v>2.5337084002446661</c:v>
                </c:pt>
                <c:pt idx="220">
                  <c:v>2.4968716611827295</c:v>
                </c:pt>
                <c:pt idx="221">
                  <c:v>2.514301701059368</c:v>
                </c:pt>
                <c:pt idx="222">
                  <c:v>2.611816382631917</c:v>
                </c:pt>
                <c:pt idx="223">
                  <c:v>2.5758384073340177</c:v>
                </c:pt>
                <c:pt idx="224">
                  <c:v>2.5756306853158892</c:v>
                </c:pt>
                <c:pt idx="225">
                  <c:v>2.575982795040924</c:v>
                </c:pt>
                <c:pt idx="226">
                  <c:v>2.5819060464443497</c:v>
                </c:pt>
                <c:pt idx="227">
                  <c:v>2.5656445490443613</c:v>
                </c:pt>
                <c:pt idx="228">
                  <c:v>2.5446890716960224</c:v>
                </c:pt>
                <c:pt idx="229">
                  <c:v>2.583130813653586</c:v>
                </c:pt>
                <c:pt idx="230">
                  <c:v>2.5870069860654525</c:v>
                </c:pt>
                <c:pt idx="231">
                  <c:v>2.5520736381791567</c:v>
                </c:pt>
                <c:pt idx="232">
                  <c:v>2.5933404955852488</c:v>
                </c:pt>
                <c:pt idx="233">
                  <c:v>2.5615007215770023</c:v>
                </c:pt>
                <c:pt idx="234">
                  <c:v>2.5888871376879354</c:v>
                </c:pt>
                <c:pt idx="235">
                  <c:v>2.5515750587115194</c:v>
                </c:pt>
                <c:pt idx="236">
                  <c:v>2.5729678225337977</c:v>
                </c:pt>
                <c:pt idx="237">
                  <c:v>2.5787122580931561</c:v>
                </c:pt>
                <c:pt idx="238">
                  <c:v>2.5911762894982648</c:v>
                </c:pt>
                <c:pt idx="239">
                  <c:v>2.6319745649874924</c:v>
                </c:pt>
                <c:pt idx="240">
                  <c:v>2.599808484607431</c:v>
                </c:pt>
                <c:pt idx="241">
                  <c:v>2.5753893105272776</c:v>
                </c:pt>
                <c:pt idx="242">
                  <c:v>2.5684477706931483</c:v>
                </c:pt>
                <c:pt idx="243">
                  <c:v>2.5800510512000092</c:v>
                </c:pt>
                <c:pt idx="244">
                  <c:v>2.6142714888229501</c:v>
                </c:pt>
                <c:pt idx="245">
                  <c:v>2.6678434437773628</c:v>
                </c:pt>
                <c:pt idx="246">
                  <c:v>2.6064770327152242</c:v>
                </c:pt>
                <c:pt idx="247">
                  <c:v>2.5613197536383558</c:v>
                </c:pt>
                <c:pt idx="248">
                  <c:v>2.5796702545214139</c:v>
                </c:pt>
                <c:pt idx="249">
                  <c:v>2.5728738857629345</c:v>
                </c:pt>
                <c:pt idx="250">
                  <c:v>2.5465237265178806</c:v>
                </c:pt>
                <c:pt idx="251">
                  <c:v>2.5733976302875754</c:v>
                </c:pt>
                <c:pt idx="252">
                  <c:v>2.6608272827898301</c:v>
                </c:pt>
                <c:pt idx="253">
                  <c:v>2.6347302426105705</c:v>
                </c:pt>
                <c:pt idx="254">
                  <c:v>2.575928278643437</c:v>
                </c:pt>
                <c:pt idx="255">
                  <c:v>2.5979929781365056</c:v>
                </c:pt>
                <c:pt idx="256">
                  <c:v>2.5725575171238813</c:v>
                </c:pt>
                <c:pt idx="257">
                  <c:v>2.6277776490279736</c:v>
                </c:pt>
                <c:pt idx="258">
                  <c:v>2.6396109672277071</c:v>
                </c:pt>
                <c:pt idx="259">
                  <c:v>2.6126464728310301</c:v>
                </c:pt>
                <c:pt idx="260">
                  <c:v>2.5238589752142442</c:v>
                </c:pt>
                <c:pt idx="261">
                  <c:v>2.5740820085264975</c:v>
                </c:pt>
                <c:pt idx="262">
                  <c:v>2.658803829672828</c:v>
                </c:pt>
                <c:pt idx="263">
                  <c:v>2.6212569229593905</c:v>
                </c:pt>
                <c:pt idx="264">
                  <c:v>2.6029285360341987</c:v>
                </c:pt>
                <c:pt idx="265">
                  <c:v>2.6122238321171802</c:v>
                </c:pt>
                <c:pt idx="266">
                  <c:v>2.6388766783315605</c:v>
                </c:pt>
                <c:pt idx="267">
                  <c:v>2.6117622842274928</c:v>
                </c:pt>
                <c:pt idx="268">
                  <c:v>2.6608530239630634</c:v>
                </c:pt>
                <c:pt idx="269">
                  <c:v>2.6246575017394789</c:v>
                </c:pt>
                <c:pt idx="270">
                  <c:v>2.5531826670931217</c:v>
                </c:pt>
                <c:pt idx="271">
                  <c:v>2.5822022734698815</c:v>
                </c:pt>
                <c:pt idx="272">
                  <c:v>2.635565272954786</c:v>
                </c:pt>
                <c:pt idx="273">
                  <c:v>2.6094960395688593</c:v>
                </c:pt>
                <c:pt idx="274">
                  <c:v>2.6016437396283911</c:v>
                </c:pt>
                <c:pt idx="275">
                  <c:v>2.6737887603002175</c:v>
                </c:pt>
                <c:pt idx="276">
                  <c:v>2.6091777081074548</c:v>
                </c:pt>
                <c:pt idx="277">
                  <c:v>2.635411617194575</c:v>
                </c:pt>
                <c:pt idx="278">
                  <c:v>2.618209402985562</c:v>
                </c:pt>
                <c:pt idx="279">
                  <c:v>2.632736936001685</c:v>
                </c:pt>
              </c:numCache>
            </c:numRef>
          </c:yVal>
          <c:smooth val="1"/>
          <c:extLst xmlns:c16r2="http://schemas.microsoft.com/office/drawing/2015/06/chart">
            <c:ext xmlns:c16="http://schemas.microsoft.com/office/drawing/2014/chart" uri="{C3380CC4-5D6E-409C-BE32-E72D297353CC}">
              <c16:uniqueId val="{00000002-390B-4904-849A-817401528DA3}"/>
            </c:ext>
          </c:extLst>
        </c:ser>
        <c:ser>
          <c:idx val="3"/>
          <c:order val="3"/>
          <c:tx>
            <c:v>Acetone Soaked</c:v>
          </c:tx>
          <c:spPr>
            <a:ln w="19050" cap="rnd">
              <a:solidFill>
                <a:srgbClr val="FF0000"/>
              </a:solidFill>
              <a:round/>
            </a:ln>
            <a:effectLst/>
          </c:spPr>
          <c:marker>
            <c:symbol val="none"/>
          </c:marker>
          <c:xVal>
            <c:numRef>
              <c:f>'Modulus Curves (2)'!$Y$5:$Y$502</c:f>
              <c:numCache>
                <c:formatCode>General</c:formatCode>
                <c:ptCount val="498"/>
                <c:pt idx="0">
                  <c:v>3.2610354444638757E-3</c:v>
                </c:pt>
                <c:pt idx="1">
                  <c:v>7.1015737382614874E-3</c:v>
                </c:pt>
                <c:pt idx="2">
                  <c:v>1.1317058222424833E-2</c:v>
                </c:pt>
                <c:pt idx="3">
                  <c:v>1.6230781214810655E-2</c:v>
                </c:pt>
                <c:pt idx="4">
                  <c:v>2.0545309281983993E-2</c:v>
                </c:pt>
                <c:pt idx="5">
                  <c:v>2.5492412884978003E-2</c:v>
                </c:pt>
                <c:pt idx="6">
                  <c:v>2.9113780330379504E-2</c:v>
                </c:pt>
                <c:pt idx="7">
                  <c:v>3.2537777303805984E-2</c:v>
                </c:pt>
                <c:pt idx="8">
                  <c:v>3.6830942468422508E-2</c:v>
                </c:pt>
                <c:pt idx="9">
                  <c:v>4.0428406194378479E-2</c:v>
                </c:pt>
                <c:pt idx="10">
                  <c:v>4.5164280631755142E-2</c:v>
                </c:pt>
                <c:pt idx="11">
                  <c:v>4.9307663574551956E-2</c:v>
                </c:pt>
                <c:pt idx="12">
                  <c:v>5.3321137506806365E-2</c:v>
                </c:pt>
                <c:pt idx="13">
                  <c:v>5.7549773285970406E-2</c:v>
                </c:pt>
                <c:pt idx="14">
                  <c:v>6.1751058800480783E-2</c:v>
                </c:pt>
                <c:pt idx="15">
                  <c:v>6.5613174310580502E-2</c:v>
                </c:pt>
                <c:pt idx="16">
                  <c:v>6.9592634533486949E-2</c:v>
                </c:pt>
                <c:pt idx="17">
                  <c:v>7.3259877110018037E-2</c:v>
                </c:pt>
                <c:pt idx="18">
                  <c:v>7.7540536236323857E-2</c:v>
                </c:pt>
                <c:pt idx="19">
                  <c:v>8.1751365236981746E-2</c:v>
                </c:pt>
                <c:pt idx="20">
                  <c:v>8.5908874359343843E-2</c:v>
                </c:pt>
                <c:pt idx="21">
                  <c:v>9.0052757269758379E-2</c:v>
                </c:pt>
                <c:pt idx="22">
                  <c:v>9.435275742342146E-2</c:v>
                </c:pt>
                <c:pt idx="23">
                  <c:v>9.8423653508145789E-2</c:v>
                </c:pt>
                <c:pt idx="24">
                  <c:v>0.10234999155874869</c:v>
                </c:pt>
                <c:pt idx="25">
                  <c:v>0.10660210487789591</c:v>
                </c:pt>
                <c:pt idx="26">
                  <c:v>0.11065391258305461</c:v>
                </c:pt>
                <c:pt idx="27">
                  <c:v>0.1144294304038958</c:v>
                </c:pt>
                <c:pt idx="28">
                  <c:v>0.11823880840536932</c:v>
                </c:pt>
                <c:pt idx="29">
                  <c:v>0.12191247054684781</c:v>
                </c:pt>
                <c:pt idx="30">
                  <c:v>0.12615202423624861</c:v>
                </c:pt>
                <c:pt idx="31">
                  <c:v>0.13014460956269452</c:v>
                </c:pt>
                <c:pt idx="32">
                  <c:v>0.13405030392551703</c:v>
                </c:pt>
                <c:pt idx="33">
                  <c:v>0.1383544607968325</c:v>
                </c:pt>
                <c:pt idx="34">
                  <c:v>0.14175492475111653</c:v>
                </c:pt>
                <c:pt idx="35">
                  <c:v>0.14609891293491811</c:v>
                </c:pt>
                <c:pt idx="36">
                  <c:v>0.15002877175394472</c:v>
                </c:pt>
                <c:pt idx="37">
                  <c:v>0.15412544831331229</c:v>
                </c:pt>
                <c:pt idx="38">
                  <c:v>0.15767249779117845</c:v>
                </c:pt>
                <c:pt idx="39">
                  <c:v>0.16148688652108326</c:v>
                </c:pt>
                <c:pt idx="40">
                  <c:v>0.16481626533529925</c:v>
                </c:pt>
                <c:pt idx="41">
                  <c:v>0.16826252071731915</c:v>
                </c:pt>
                <c:pt idx="42">
                  <c:v>0.17190875462508518</c:v>
                </c:pt>
                <c:pt idx="43">
                  <c:v>0.17541896818372965</c:v>
                </c:pt>
                <c:pt idx="44">
                  <c:v>0.17863962356516436</c:v>
                </c:pt>
                <c:pt idx="45">
                  <c:v>0.18218621031170584</c:v>
                </c:pt>
                <c:pt idx="46">
                  <c:v>0.18522719467445276</c:v>
                </c:pt>
                <c:pt idx="47">
                  <c:v>0.18854169585234723</c:v>
                </c:pt>
                <c:pt idx="48">
                  <c:v>0.19116016103331981</c:v>
                </c:pt>
                <c:pt idx="49">
                  <c:v>0.19451526583512516</c:v>
                </c:pt>
                <c:pt idx="50">
                  <c:v>0.19726857783180099</c:v>
                </c:pt>
                <c:pt idx="51">
                  <c:v>0.20049623971703748</c:v>
                </c:pt>
                <c:pt idx="52">
                  <c:v>0.20300421354987419</c:v>
                </c:pt>
                <c:pt idx="53">
                  <c:v>0.20583255840559</c:v>
                </c:pt>
                <c:pt idx="54">
                  <c:v>0.20812261142777774</c:v>
                </c:pt>
                <c:pt idx="55">
                  <c:v>0.21071613885454554</c:v>
                </c:pt>
                <c:pt idx="56">
                  <c:v>0.21306447649682969</c:v>
                </c:pt>
                <c:pt idx="57">
                  <c:v>0.21607089381400774</c:v>
                </c:pt>
                <c:pt idx="58">
                  <c:v>0.21801845441311132</c:v>
                </c:pt>
                <c:pt idx="59">
                  <c:v>0.22098831416734402</c:v>
                </c:pt>
                <c:pt idx="60">
                  <c:v>0.22544529465623345</c:v>
                </c:pt>
                <c:pt idx="61">
                  <c:v>0.23031571895329403</c:v>
                </c:pt>
                <c:pt idx="62">
                  <c:v>0.23505615570293495</c:v>
                </c:pt>
                <c:pt idx="63">
                  <c:v>0.24014238752114547</c:v>
                </c:pt>
                <c:pt idx="64">
                  <c:v>0.24478388605579496</c:v>
                </c:pt>
                <c:pt idx="65">
                  <c:v>0.24982108836135236</c:v>
                </c:pt>
                <c:pt idx="66">
                  <c:v>0.25498987372491499</c:v>
                </c:pt>
                <c:pt idx="67">
                  <c:v>0.26005750602913802</c:v>
                </c:pt>
                <c:pt idx="68">
                  <c:v>0.26512608465544019</c:v>
                </c:pt>
                <c:pt idx="69">
                  <c:v>0.2702715394170192</c:v>
                </c:pt>
                <c:pt idx="70">
                  <c:v>0.27564930417591171</c:v>
                </c:pt>
                <c:pt idx="71">
                  <c:v>0.28089980591252101</c:v>
                </c:pt>
                <c:pt idx="72">
                  <c:v>0.28627821558465016</c:v>
                </c:pt>
                <c:pt idx="73">
                  <c:v>0.29125555420816263</c:v>
                </c:pt>
                <c:pt idx="74">
                  <c:v>0.29679411076884316</c:v>
                </c:pt>
                <c:pt idx="75">
                  <c:v>0.30176205858035843</c:v>
                </c:pt>
                <c:pt idx="76">
                  <c:v>0.30687446039496946</c:v>
                </c:pt>
                <c:pt idx="77">
                  <c:v>0.31206658081255545</c:v>
                </c:pt>
                <c:pt idx="78">
                  <c:v>0.31733933603762265</c:v>
                </c:pt>
                <c:pt idx="79">
                  <c:v>0.32277665222255592</c:v>
                </c:pt>
                <c:pt idx="80">
                  <c:v>0.32796381648154327</c:v>
                </c:pt>
                <c:pt idx="81">
                  <c:v>0.33360428592919505</c:v>
                </c:pt>
                <c:pt idx="82">
                  <c:v>0.33908528475696775</c:v>
                </c:pt>
                <c:pt idx="83">
                  <c:v>0.34404241198563817</c:v>
                </c:pt>
                <c:pt idx="84">
                  <c:v>0.3492856175662804</c:v>
                </c:pt>
                <c:pt idx="85">
                  <c:v>0.35470426731663751</c:v>
                </c:pt>
                <c:pt idx="86">
                  <c:v>0.35971272055324399</c:v>
                </c:pt>
                <c:pt idx="87">
                  <c:v>0.36450111214587494</c:v>
                </c:pt>
                <c:pt idx="88">
                  <c:v>0.36983161005152437</c:v>
                </c:pt>
                <c:pt idx="89">
                  <c:v>0.37450220231640163</c:v>
                </c:pt>
                <c:pt idx="90">
                  <c:v>0.37912562248614173</c:v>
                </c:pt>
                <c:pt idx="91">
                  <c:v>0.38389124344709213</c:v>
                </c:pt>
                <c:pt idx="92">
                  <c:v>0.38813812988901597</c:v>
                </c:pt>
                <c:pt idx="93">
                  <c:v>0.39345516119222756</c:v>
                </c:pt>
                <c:pt idx="94">
                  <c:v>0.39789865962640047</c:v>
                </c:pt>
                <c:pt idx="95">
                  <c:v>0.40263182576163214</c:v>
                </c:pt>
                <c:pt idx="96">
                  <c:v>0.40736067062624243</c:v>
                </c:pt>
                <c:pt idx="97">
                  <c:v>0.41191063754529772</c:v>
                </c:pt>
                <c:pt idx="98">
                  <c:v>0.4167328712354208</c:v>
                </c:pt>
                <c:pt idx="99">
                  <c:v>0.4213926005694506</c:v>
                </c:pt>
                <c:pt idx="100">
                  <c:v>0.42595830282433378</c:v>
                </c:pt>
                <c:pt idx="101">
                  <c:v>0.43111625476181376</c:v>
                </c:pt>
                <c:pt idx="102">
                  <c:v>0.43541239165405715</c:v>
                </c:pt>
                <c:pt idx="103">
                  <c:v>0.44011558429287179</c:v>
                </c:pt>
                <c:pt idx="104">
                  <c:v>0.4451511487532579</c:v>
                </c:pt>
                <c:pt idx="105">
                  <c:v>0.44962732772293423</c:v>
                </c:pt>
                <c:pt idx="106">
                  <c:v>0.45443497927609328</c:v>
                </c:pt>
                <c:pt idx="107">
                  <c:v>0.45952638071389612</c:v>
                </c:pt>
                <c:pt idx="108">
                  <c:v>0.46427040116648599</c:v>
                </c:pt>
                <c:pt idx="109">
                  <c:v>0.46906607340097817</c:v>
                </c:pt>
                <c:pt idx="110">
                  <c:v>0.47414683212690056</c:v>
                </c:pt>
                <c:pt idx="111">
                  <c:v>0.47841236730785941</c:v>
                </c:pt>
                <c:pt idx="112">
                  <c:v>0.48320466602761569</c:v>
                </c:pt>
                <c:pt idx="113">
                  <c:v>0.48818780715025101</c:v>
                </c:pt>
                <c:pt idx="114">
                  <c:v>0.49255277595274743</c:v>
                </c:pt>
                <c:pt idx="115">
                  <c:v>0.49741339505316828</c:v>
                </c:pt>
                <c:pt idx="116">
                  <c:v>0.50218331409469785</c:v>
                </c:pt>
                <c:pt idx="117">
                  <c:v>0.50693240362057668</c:v>
                </c:pt>
                <c:pt idx="118">
                  <c:v>0.51208491643012666</c:v>
                </c:pt>
                <c:pt idx="119">
                  <c:v>0.51649444758286356</c:v>
                </c:pt>
                <c:pt idx="120">
                  <c:v>0.52119833619770894</c:v>
                </c:pt>
                <c:pt idx="121">
                  <c:v>0.52570027401506747</c:v>
                </c:pt>
                <c:pt idx="122">
                  <c:v>0.53099332202667893</c:v>
                </c:pt>
                <c:pt idx="123">
                  <c:v>0.53557498476059484</c:v>
                </c:pt>
                <c:pt idx="124">
                  <c:v>0.54014510921781622</c:v>
                </c:pt>
                <c:pt idx="125">
                  <c:v>0.54450722621329006</c:v>
                </c:pt>
                <c:pt idx="126">
                  <c:v>0.54919523415785276</c:v>
                </c:pt>
                <c:pt idx="127">
                  <c:v>0.55374899908314323</c:v>
                </c:pt>
                <c:pt idx="128">
                  <c:v>0.55838781819561278</c:v>
                </c:pt>
                <c:pt idx="129">
                  <c:v>0.56329249628205968</c:v>
                </c:pt>
                <c:pt idx="130">
                  <c:v>0.5677442666021737</c:v>
                </c:pt>
                <c:pt idx="131">
                  <c:v>0.5727515272089333</c:v>
                </c:pt>
                <c:pt idx="132">
                  <c:v>0.57751434858050399</c:v>
                </c:pt>
                <c:pt idx="133">
                  <c:v>0.58223191086543458</c:v>
                </c:pt>
                <c:pt idx="134">
                  <c:v>0.58701769167724904</c:v>
                </c:pt>
                <c:pt idx="135">
                  <c:v>0.59234500430085224</c:v>
                </c:pt>
                <c:pt idx="136">
                  <c:v>0.59703255221286922</c:v>
                </c:pt>
                <c:pt idx="137">
                  <c:v>0.6019291607435342</c:v>
                </c:pt>
                <c:pt idx="138">
                  <c:v>0.607111536408804</c:v>
                </c:pt>
                <c:pt idx="139">
                  <c:v>0.61236622750116387</c:v>
                </c:pt>
                <c:pt idx="140">
                  <c:v>0.61735997130262865</c:v>
                </c:pt>
                <c:pt idx="141">
                  <c:v>0.6222358921155684</c:v>
                </c:pt>
                <c:pt idx="142">
                  <c:v>0.62777436215108351</c:v>
                </c:pt>
                <c:pt idx="143">
                  <c:v>0.63275672292673746</c:v>
                </c:pt>
                <c:pt idx="144">
                  <c:v>0.63775335278971468</c:v>
                </c:pt>
                <c:pt idx="145">
                  <c:v>0.64331370640868435</c:v>
                </c:pt>
                <c:pt idx="146">
                  <c:v>0.64801825014405223</c:v>
                </c:pt>
                <c:pt idx="147">
                  <c:v>0.65316451167636957</c:v>
                </c:pt>
                <c:pt idx="148">
                  <c:v>0.65801926163086366</c:v>
                </c:pt>
                <c:pt idx="149">
                  <c:v>0.66342285527492495</c:v>
                </c:pt>
                <c:pt idx="150">
                  <c:v>0.66859937230620581</c:v>
                </c:pt>
                <c:pt idx="151">
                  <c:v>0.67351993147017064</c:v>
                </c:pt>
                <c:pt idx="152">
                  <c:v>0.67885387400104291</c:v>
                </c:pt>
                <c:pt idx="153">
                  <c:v>0.68396499220038043</c:v>
                </c:pt>
                <c:pt idx="154">
                  <c:v>0.68906603712558701</c:v>
                </c:pt>
                <c:pt idx="155">
                  <c:v>0.69413985198341388</c:v>
                </c:pt>
                <c:pt idx="156">
                  <c:v>0.69947911507584803</c:v>
                </c:pt>
                <c:pt idx="157">
                  <c:v>0.70473730924431455</c:v>
                </c:pt>
                <c:pt idx="158">
                  <c:v>0.70988781490165165</c:v>
                </c:pt>
                <c:pt idx="159">
                  <c:v>0.71510912451783526</c:v>
                </c:pt>
                <c:pt idx="160">
                  <c:v>0.72047025377303897</c:v>
                </c:pt>
                <c:pt idx="161">
                  <c:v>0.72559998824184069</c:v>
                </c:pt>
                <c:pt idx="162">
                  <c:v>0.73056429969550174</c:v>
                </c:pt>
                <c:pt idx="163">
                  <c:v>0.7355708490165177</c:v>
                </c:pt>
                <c:pt idx="164">
                  <c:v>0.74064622999431984</c:v>
                </c:pt>
                <c:pt idx="165">
                  <c:v>0.74563542730821164</c:v>
                </c:pt>
                <c:pt idx="166">
                  <c:v>0.75098832607635913</c:v>
                </c:pt>
                <c:pt idx="167">
                  <c:v>0.75608977471194949</c:v>
                </c:pt>
                <c:pt idx="168">
                  <c:v>0.76121774121683183</c:v>
                </c:pt>
                <c:pt idx="169">
                  <c:v>0.76652493474537908</c:v>
                </c:pt>
                <c:pt idx="170">
                  <c:v>0.77164350094987155</c:v>
                </c:pt>
                <c:pt idx="171">
                  <c:v>0.77675583333673059</c:v>
                </c:pt>
                <c:pt idx="172">
                  <c:v>0.78231009951120889</c:v>
                </c:pt>
                <c:pt idx="173">
                  <c:v>0.78730281688928239</c:v>
                </c:pt>
                <c:pt idx="174">
                  <c:v>0.79241618270123149</c:v>
                </c:pt>
                <c:pt idx="175">
                  <c:v>0.79777364226667014</c:v>
                </c:pt>
                <c:pt idx="176">
                  <c:v>0.80286857464344541</c:v>
                </c:pt>
                <c:pt idx="177">
                  <c:v>0.80826752484600484</c:v>
                </c:pt>
                <c:pt idx="178">
                  <c:v>0.81329553721835313</c:v>
                </c:pt>
                <c:pt idx="179">
                  <c:v>0.81876671116388533</c:v>
                </c:pt>
                <c:pt idx="180">
                  <c:v>0.82437785655685158</c:v>
                </c:pt>
                <c:pt idx="181">
                  <c:v>0.82973572958796837</c:v>
                </c:pt>
                <c:pt idx="182">
                  <c:v>0.83542895873486511</c:v>
                </c:pt>
                <c:pt idx="183">
                  <c:v>0.84086087250356101</c:v>
                </c:pt>
                <c:pt idx="184">
                  <c:v>0.84639986891598396</c:v>
                </c:pt>
                <c:pt idx="185">
                  <c:v>0.85200127389189606</c:v>
                </c:pt>
                <c:pt idx="186">
                  <c:v>0.85681696541408814</c:v>
                </c:pt>
                <c:pt idx="187">
                  <c:v>0.86208606773670138</c:v>
                </c:pt>
                <c:pt idx="188">
                  <c:v>0.86775894811238807</c:v>
                </c:pt>
                <c:pt idx="189">
                  <c:v>0.873395693777966</c:v>
                </c:pt>
                <c:pt idx="190">
                  <c:v>0.87918937188738466</c:v>
                </c:pt>
                <c:pt idx="191">
                  <c:v>0.88521915239116611</c:v>
                </c:pt>
                <c:pt idx="192">
                  <c:v>0.89108118431884953</c:v>
                </c:pt>
                <c:pt idx="193">
                  <c:v>0.89679614362093729</c:v>
                </c:pt>
                <c:pt idx="194">
                  <c:v>0.90281184861448127</c:v>
                </c:pt>
                <c:pt idx="195">
                  <c:v>0.90884606157042158</c:v>
                </c:pt>
                <c:pt idx="196">
                  <c:v>0.91488778933824599</c:v>
                </c:pt>
                <c:pt idx="197">
                  <c:v>0.92104221300863975</c:v>
                </c:pt>
                <c:pt idx="198">
                  <c:v>0.92719947231146116</c:v>
                </c:pt>
                <c:pt idx="199">
                  <c:v>0.93338043806965987</c:v>
                </c:pt>
                <c:pt idx="200">
                  <c:v>0.94002108329738721</c:v>
                </c:pt>
                <c:pt idx="201">
                  <c:v>0.94625667443819572</c:v>
                </c:pt>
                <c:pt idx="202">
                  <c:v>0.95277472235632132</c:v>
                </c:pt>
                <c:pt idx="203">
                  <c:v>0.95935774421675934</c:v>
                </c:pt>
                <c:pt idx="204">
                  <c:v>0.9658508997527393</c:v>
                </c:pt>
                <c:pt idx="205">
                  <c:v>0.97285867020037886</c:v>
                </c:pt>
                <c:pt idx="206">
                  <c:v>0.97966415975478605</c:v>
                </c:pt>
                <c:pt idx="207">
                  <c:v>0.98608107404646606</c:v>
                </c:pt>
                <c:pt idx="208">
                  <c:v>0.9930020657388573</c:v>
                </c:pt>
                <c:pt idx="209">
                  <c:v>0.99973324998825219</c:v>
                </c:pt>
                <c:pt idx="210">
                  <c:v>1.0065362428333964</c:v>
                </c:pt>
                <c:pt idx="211">
                  <c:v>1.013814661656024</c:v>
                </c:pt>
                <c:pt idx="212">
                  <c:v>1.0210676808352002</c:v>
                </c:pt>
                <c:pt idx="213">
                  <c:v>1.0281642248641603</c:v>
                </c:pt>
                <c:pt idx="214">
                  <c:v>1.0355301584203647</c:v>
                </c:pt>
                <c:pt idx="215">
                  <c:v>1.0429356258611462</c:v>
                </c:pt>
                <c:pt idx="216">
                  <c:v>1.0508333598403361</c:v>
                </c:pt>
                <c:pt idx="217">
                  <c:v>1.0582129444532329</c:v>
                </c:pt>
                <c:pt idx="218">
                  <c:v>1.0662821945976975</c:v>
                </c:pt>
                <c:pt idx="219">
                  <c:v>1.0737904542758008</c:v>
                </c:pt>
                <c:pt idx="220">
                  <c:v>1.0819390842819474</c:v>
                </c:pt>
                <c:pt idx="221">
                  <c:v>1.0897049811633679</c:v>
                </c:pt>
                <c:pt idx="222">
                  <c:v>1.0978184551713828</c:v>
                </c:pt>
                <c:pt idx="223">
                  <c:v>1.1057755735290355</c:v>
                </c:pt>
                <c:pt idx="224">
                  <c:v>1.1141544593402144</c:v>
                </c:pt>
                <c:pt idx="225">
                  <c:v>1.1224974845081102</c:v>
                </c:pt>
                <c:pt idx="226">
                  <c:v>1.1309393458980972</c:v>
                </c:pt>
                <c:pt idx="227">
                  <c:v>1.1397185891812576</c:v>
                </c:pt>
                <c:pt idx="228">
                  <c:v>1.148292187845571</c:v>
                </c:pt>
                <c:pt idx="229">
                  <c:v>1.157480264771978</c:v>
                </c:pt>
                <c:pt idx="230">
                  <c:v>1.1661366695308433</c:v>
                </c:pt>
                <c:pt idx="231">
                  <c:v>1.1748570980201525</c:v>
                </c:pt>
                <c:pt idx="232">
                  <c:v>1.1840050811244787</c:v>
                </c:pt>
                <c:pt idx="233">
                  <c:v>1.1929934321482305</c:v>
                </c:pt>
                <c:pt idx="234">
                  <c:v>1.202304679232308</c:v>
                </c:pt>
                <c:pt idx="235">
                  <c:v>1.2117309181188378</c:v>
                </c:pt>
                <c:pt idx="236">
                  <c:v>1.2212017027740907</c:v>
                </c:pt>
                <c:pt idx="237">
                  <c:v>1.2309427685450764</c:v>
                </c:pt>
                <c:pt idx="238">
                  <c:v>1.2406041542032802</c:v>
                </c:pt>
                <c:pt idx="239">
                  <c:v>1.2505483483340942</c:v>
                </c:pt>
                <c:pt idx="240">
                  <c:v>1.2603516809361031</c:v>
                </c:pt>
                <c:pt idx="241">
                  <c:v>1.2706057623009237</c:v>
                </c:pt>
                <c:pt idx="242">
                  <c:v>1.2808602732968244</c:v>
                </c:pt>
                <c:pt idx="243">
                  <c:v>1.2914130273761903</c:v>
                </c:pt>
                <c:pt idx="244">
                  <c:v>1.302133942820324</c:v>
                </c:pt>
                <c:pt idx="245">
                  <c:v>1.3127970645967248</c:v>
                </c:pt>
                <c:pt idx="246">
                  <c:v>1.323622586279096</c:v>
                </c:pt>
                <c:pt idx="247">
                  <c:v>1.3346188703138715</c:v>
                </c:pt>
                <c:pt idx="248">
                  <c:v>1.3456273794404412</c:v>
                </c:pt>
                <c:pt idx="249">
                  <c:v>1.3570094349272741</c:v>
                </c:pt>
                <c:pt idx="250">
                  <c:v>1.3683435842652771</c:v>
                </c:pt>
                <c:pt idx="251">
                  <c:v>1.3800579124345198</c:v>
                </c:pt>
                <c:pt idx="252">
                  <c:v>1.3914821986210095</c:v>
                </c:pt>
                <c:pt idx="253">
                  <c:v>1.4029387775226256</c:v>
                </c:pt>
                <c:pt idx="254">
                  <c:v>1.4145642661726248</c:v>
                </c:pt>
                <c:pt idx="255">
                  <c:v>1.4266563950847599</c:v>
                </c:pt>
                <c:pt idx="256">
                  <c:v>1.438780883828908</c:v>
                </c:pt>
                <c:pt idx="257">
                  <c:v>1.4504878261241141</c:v>
                </c:pt>
                <c:pt idx="258">
                  <c:v>1.4628364968965899</c:v>
                </c:pt>
                <c:pt idx="259">
                  <c:v>1.4749290999171714</c:v>
                </c:pt>
                <c:pt idx="260">
                  <c:v>1.4872098215023348</c:v>
                </c:pt>
                <c:pt idx="261">
                  <c:v>1.4999677723146077</c:v>
                </c:pt>
                <c:pt idx="262">
                  <c:v>1.5123730754011309</c:v>
                </c:pt>
                <c:pt idx="263">
                  <c:v>1.5250288380307944</c:v>
                </c:pt>
                <c:pt idx="264">
                  <c:v>1.5375315881510612</c:v>
                </c:pt>
                <c:pt idx="265">
                  <c:v>1.5503431244179424</c:v>
                </c:pt>
                <c:pt idx="266">
                  <c:v>1.5633036702816143</c:v>
                </c:pt>
                <c:pt idx="267">
                  <c:v>1.5761279446626149</c:v>
                </c:pt>
                <c:pt idx="268">
                  <c:v>1.5890357088588798</c:v>
                </c:pt>
                <c:pt idx="269">
                  <c:v>1.6018422733510305</c:v>
                </c:pt>
                <c:pt idx="270">
                  <c:v>1.6149726379265805</c:v>
                </c:pt>
                <c:pt idx="271">
                  <c:v>1.6279840752765695</c:v>
                </c:pt>
                <c:pt idx="272">
                  <c:v>1.6407613457877372</c:v>
                </c:pt>
                <c:pt idx="273">
                  <c:v>1.6538696273617903</c:v>
                </c:pt>
                <c:pt idx="274">
                  <c:v>1.6674386385568161</c:v>
                </c:pt>
                <c:pt idx="275">
                  <c:v>1.6804362529081334</c:v>
                </c:pt>
                <c:pt idx="276">
                  <c:v>1.6938069297731599</c:v>
                </c:pt>
                <c:pt idx="277">
                  <c:v>1.7075904178913257</c:v>
                </c:pt>
                <c:pt idx="278">
                  <c:v>1.7213555869710966</c:v>
                </c:pt>
                <c:pt idx="279">
                  <c:v>1.7353047083510675</c:v>
                </c:pt>
                <c:pt idx="280">
                  <c:v>1.7496592159297171</c:v>
                </c:pt>
                <c:pt idx="281">
                  <c:v>1.7636234473566839</c:v>
                </c:pt>
                <c:pt idx="282">
                  <c:v>1.7783036111745707</c:v>
                </c:pt>
                <c:pt idx="283">
                  <c:v>1.7927493808337247</c:v>
                </c:pt>
                <c:pt idx="284">
                  <c:v>1.8076343760738964</c:v>
                </c:pt>
                <c:pt idx="285">
                  <c:v>1.8227801045350618</c:v>
                </c:pt>
                <c:pt idx="286">
                  <c:v>1.8381077907985539</c:v>
                </c:pt>
                <c:pt idx="287">
                  <c:v>1.8535552642083488</c:v>
                </c:pt>
                <c:pt idx="288">
                  <c:v>1.8691836641760207</c:v>
                </c:pt>
                <c:pt idx="289">
                  <c:v>1.8850414074233259</c:v>
                </c:pt>
                <c:pt idx="290">
                  <c:v>1.9009439730710256</c:v>
                </c:pt>
                <c:pt idx="291">
                  <c:v>1.9172182258210473</c:v>
                </c:pt>
                <c:pt idx="292">
                  <c:v>1.9339148491717117</c:v>
                </c:pt>
                <c:pt idx="293">
                  <c:v>1.9506518532098431</c:v>
                </c:pt>
                <c:pt idx="294">
                  <c:v>1.9672817899687818</c:v>
                </c:pt>
                <c:pt idx="295">
                  <c:v>1.9845277875651881</c:v>
                </c:pt>
                <c:pt idx="296">
                  <c:v>2.0022323303526059</c:v>
                </c:pt>
                <c:pt idx="297">
                  <c:v>2.0199459271052422</c:v>
                </c:pt>
                <c:pt idx="298">
                  <c:v>2.0380643094334427</c:v>
                </c:pt>
                <c:pt idx="299">
                  <c:v>2.0565833777898539</c:v>
                </c:pt>
                <c:pt idx="300">
                  <c:v>2.0754984702411883</c:v>
                </c:pt>
                <c:pt idx="301">
                  <c:v>2.0947519299983388</c:v>
                </c:pt>
                <c:pt idx="302">
                  <c:v>2.1143039188958044</c:v>
                </c:pt>
                <c:pt idx="303">
                  <c:v>2.1342445183053349</c:v>
                </c:pt>
                <c:pt idx="304">
                  <c:v>2.1545112985435897</c:v>
                </c:pt>
                <c:pt idx="305">
                  <c:v>2.1747199679096192</c:v>
                </c:pt>
                <c:pt idx="306">
                  <c:v>2.1954527139816267</c:v>
                </c:pt>
                <c:pt idx="307">
                  <c:v>2.2159663601913024</c:v>
                </c:pt>
                <c:pt idx="308">
                  <c:v>2.2372732800517392</c:v>
                </c:pt>
                <c:pt idx="309">
                  <c:v>2.2584519387424598</c:v>
                </c:pt>
                <c:pt idx="310">
                  <c:v>2.2800197124837531</c:v>
                </c:pt>
                <c:pt idx="311">
                  <c:v>2.3018640904363066</c:v>
                </c:pt>
                <c:pt idx="312">
                  <c:v>2.3241378122315948</c:v>
                </c:pt>
                <c:pt idx="313">
                  <c:v>2.3460506658005964</c:v>
                </c:pt>
                <c:pt idx="314">
                  <c:v>2.3686599608407466</c:v>
                </c:pt>
                <c:pt idx="315">
                  <c:v>2.3915637213764103</c:v>
                </c:pt>
                <c:pt idx="316">
                  <c:v>2.4148824596360341</c:v>
                </c:pt>
                <c:pt idx="317">
                  <c:v>2.4380604693677235</c:v>
                </c:pt>
                <c:pt idx="318">
                  <c:v>2.4612040892632518</c:v>
                </c:pt>
                <c:pt idx="319">
                  <c:v>2.4844138630013295</c:v>
                </c:pt>
                <c:pt idx="320">
                  <c:v>2.5081169391856091</c:v>
                </c:pt>
                <c:pt idx="321">
                  <c:v>2.5310908238315721</c:v>
                </c:pt>
                <c:pt idx="322">
                  <c:v>2.5548315970666549</c:v>
                </c:pt>
                <c:pt idx="323">
                  <c:v>2.5780254344381643</c:v>
                </c:pt>
                <c:pt idx="324">
                  <c:v>2.6018064553309337</c:v>
                </c:pt>
                <c:pt idx="325">
                  <c:v>2.6251556323052796</c:v>
                </c:pt>
                <c:pt idx="326">
                  <c:v>2.6487840850759987</c:v>
                </c:pt>
                <c:pt idx="327">
                  <c:v>2.6723604272350943</c:v>
                </c:pt>
                <c:pt idx="328">
                  <c:v>2.6959975529531501</c:v>
                </c:pt>
                <c:pt idx="329">
                  <c:v>2.7197525198486381</c:v>
                </c:pt>
                <c:pt idx="330">
                  <c:v>2.7436129229565318</c:v>
                </c:pt>
                <c:pt idx="331">
                  <c:v>2.7674514341326839</c:v>
                </c:pt>
                <c:pt idx="332">
                  <c:v>2.7915077616084276</c:v>
                </c:pt>
                <c:pt idx="333">
                  <c:v>2.8156566652628952</c:v>
                </c:pt>
                <c:pt idx="334">
                  <c:v>2.8402707679217625</c:v>
                </c:pt>
                <c:pt idx="335">
                  <c:v>2.8650333262485983</c:v>
                </c:pt>
                <c:pt idx="336">
                  <c:v>2.8904491935515586</c:v>
                </c:pt>
                <c:pt idx="337">
                  <c:v>2.9156426377833378</c:v>
                </c:pt>
                <c:pt idx="338">
                  <c:v>2.9413206957377294</c:v>
                </c:pt>
                <c:pt idx="339">
                  <c:v>2.9670752993464675</c:v>
                </c:pt>
                <c:pt idx="340">
                  <c:v>2.9926405753813654</c:v>
                </c:pt>
                <c:pt idx="341">
                  <c:v>3.0186374196232584</c:v>
                </c:pt>
                <c:pt idx="342">
                  <c:v>3.0448496459334007</c:v>
                </c:pt>
                <c:pt idx="343">
                  <c:v>3.0711329923596926</c:v>
                </c:pt>
                <c:pt idx="344">
                  <c:v>3.0974058984583603</c:v>
                </c:pt>
                <c:pt idx="345">
                  <c:v>3.1245877896706817</c:v>
                </c:pt>
                <c:pt idx="346">
                  <c:v>3.1520529004094882</c:v>
                </c:pt>
                <c:pt idx="347">
                  <c:v>3.1798488513644445</c:v>
                </c:pt>
                <c:pt idx="348">
                  <c:v>3.208223459764703</c:v>
                </c:pt>
                <c:pt idx="349">
                  <c:v>3.237012843628976</c:v>
                </c:pt>
                <c:pt idx="350">
                  <c:v>3.2666053116487106</c:v>
                </c:pt>
                <c:pt idx="351">
                  <c:v>3.2965447994461026</c:v>
                </c:pt>
                <c:pt idx="352">
                  <c:v>3.3268779631257033</c:v>
                </c:pt>
                <c:pt idx="353">
                  <c:v>3.3578387154013072</c:v>
                </c:pt>
                <c:pt idx="354">
                  <c:v>3.3893296567900224</c:v>
                </c:pt>
                <c:pt idx="355">
                  <c:v>3.4213026455300857</c:v>
                </c:pt>
                <c:pt idx="356">
                  <c:v>3.4538991850527037</c:v>
                </c:pt>
                <c:pt idx="357">
                  <c:v>3.4867711290040289</c:v>
                </c:pt>
                <c:pt idx="358">
                  <c:v>3.5201376922549446</c:v>
                </c:pt>
                <c:pt idx="359">
                  <c:v>3.5541909131810301</c:v>
                </c:pt>
                <c:pt idx="360">
                  <c:v>3.5889900959960803</c:v>
                </c:pt>
                <c:pt idx="361">
                  <c:v>3.6243196548900256</c:v>
                </c:pt>
                <c:pt idx="362">
                  <c:v>3.6605335110211108</c:v>
                </c:pt>
                <c:pt idx="363">
                  <c:v>3.6971123521948193</c:v>
                </c:pt>
                <c:pt idx="364">
                  <c:v>3.7345243037742888</c:v>
                </c:pt>
                <c:pt idx="365">
                  <c:v>3.7729260276049876</c:v>
                </c:pt>
                <c:pt idx="366">
                  <c:v>3.8117083998521371</c:v>
                </c:pt>
                <c:pt idx="367">
                  <c:v>3.8509391380019964</c:v>
                </c:pt>
                <c:pt idx="368">
                  <c:v>3.8905507528495216</c:v>
                </c:pt>
                <c:pt idx="369">
                  <c:v>3.929913965273379</c:v>
                </c:pt>
                <c:pt idx="370">
                  <c:v>3.970049759660915</c:v>
                </c:pt>
                <c:pt idx="371">
                  <c:v>4.0109870018609133</c:v>
                </c:pt>
                <c:pt idx="372">
                  <c:v>4.0519699547658048</c:v>
                </c:pt>
                <c:pt idx="373">
                  <c:v>4.0936264481178188</c:v>
                </c:pt>
                <c:pt idx="374">
                  <c:v>4.1357094497813565</c:v>
                </c:pt>
                <c:pt idx="375">
                  <c:v>4.1779315637886016</c:v>
                </c:pt>
                <c:pt idx="376">
                  <c:v>4.2205382423383044</c:v>
                </c:pt>
                <c:pt idx="377">
                  <c:v>4.2640387834644695</c:v>
                </c:pt>
                <c:pt idx="378">
                  <c:v>4.3078702033627412</c:v>
                </c:pt>
                <c:pt idx="379">
                  <c:v>4.3521174441464954</c:v>
                </c:pt>
                <c:pt idx="380">
                  <c:v>4.3968411173231541</c:v>
                </c:pt>
                <c:pt idx="381">
                  <c:v>4.4421583554914621</c:v>
                </c:pt>
                <c:pt idx="382">
                  <c:v>4.4881745851340122</c:v>
                </c:pt>
                <c:pt idx="383">
                  <c:v>4.5348395830683268</c:v>
                </c:pt>
                <c:pt idx="384">
                  <c:v>4.5823696655335899</c:v>
                </c:pt>
                <c:pt idx="385">
                  <c:v>4.6302648889686076</c:v>
                </c:pt>
                <c:pt idx="386">
                  <c:v>4.6783164818802669</c:v>
                </c:pt>
                <c:pt idx="387">
                  <c:v>4.7269671176723715</c:v>
                </c:pt>
                <c:pt idx="388">
                  <c:v>4.7752238276053625</c:v>
                </c:pt>
                <c:pt idx="389">
                  <c:v>4.8238221413345634</c:v>
                </c:pt>
                <c:pt idx="390">
                  <c:v>4.871938584355858</c:v>
                </c:pt>
                <c:pt idx="391">
                  <c:v>4.9191426166392525</c:v>
                </c:pt>
                <c:pt idx="392">
                  <c:v>4.9664409615652323</c:v>
                </c:pt>
                <c:pt idx="393">
                  <c:v>5.0132975203130492</c:v>
                </c:pt>
                <c:pt idx="394">
                  <c:v>5.0598707509939551</c:v>
                </c:pt>
                <c:pt idx="395">
                  <c:v>5.1066877491544345</c:v>
                </c:pt>
                <c:pt idx="396">
                  <c:v>5.1543367400463032</c:v>
                </c:pt>
                <c:pt idx="397">
                  <c:v>5.2029840496935975</c:v>
                </c:pt>
                <c:pt idx="398">
                  <c:v>5.2521425730607989</c:v>
                </c:pt>
                <c:pt idx="399">
                  <c:v>5.3021591980069527</c:v>
                </c:pt>
                <c:pt idx="400">
                  <c:v>5.353842244080087</c:v>
                </c:pt>
                <c:pt idx="401">
                  <c:v>5.4067313768106615</c:v>
                </c:pt>
                <c:pt idx="402">
                  <c:v>5.4606361892611979</c:v>
                </c:pt>
                <c:pt idx="403">
                  <c:v>5.5161506379072192</c:v>
                </c:pt>
                <c:pt idx="404">
                  <c:v>5.5728148927243648</c:v>
                </c:pt>
                <c:pt idx="405">
                  <c:v>5.6311654537693743</c:v>
                </c:pt>
                <c:pt idx="406">
                  <c:v>5.6912198127290745</c:v>
                </c:pt>
                <c:pt idx="407">
                  <c:v>5.7524874826601575</c:v>
                </c:pt>
                <c:pt idx="408">
                  <c:v>5.8149111532750917</c:v>
                </c:pt>
                <c:pt idx="409">
                  <c:v>5.8784302618195676</c:v>
                </c:pt>
                <c:pt idx="410">
                  <c:v>5.9423520645466823</c:v>
                </c:pt>
                <c:pt idx="411">
                  <c:v>6.0070902317207526</c:v>
                </c:pt>
                <c:pt idx="412">
                  <c:v>6.0718577766746282</c:v>
                </c:pt>
                <c:pt idx="413">
                  <c:v>6.1367197421763411</c:v>
                </c:pt>
                <c:pt idx="414">
                  <c:v>6.2021671393941178</c:v>
                </c:pt>
                <c:pt idx="415">
                  <c:v>6.2682578141673702</c:v>
                </c:pt>
                <c:pt idx="416">
                  <c:v>6.3348682825463074</c:v>
                </c:pt>
                <c:pt idx="417">
                  <c:v>6.4019481398776126</c:v>
                </c:pt>
                <c:pt idx="418">
                  <c:v>6.468737103268813</c:v>
                </c:pt>
                <c:pt idx="419">
                  <c:v>6.5346903845152111</c:v>
                </c:pt>
                <c:pt idx="420">
                  <c:v>6.600029272308146</c:v>
                </c:pt>
                <c:pt idx="421">
                  <c:v>6.6652397949135711</c:v>
                </c:pt>
                <c:pt idx="422">
                  <c:v>6.7311050604314371</c:v>
                </c:pt>
                <c:pt idx="423">
                  <c:v>6.7976837010281246</c:v>
                </c:pt>
                <c:pt idx="424">
                  <c:v>6.8645932084876282</c:v>
                </c:pt>
                <c:pt idx="425">
                  <c:v>6.9320534469076858</c:v>
                </c:pt>
                <c:pt idx="426">
                  <c:v>7.0001547214043134</c:v>
                </c:pt>
                <c:pt idx="427">
                  <c:v>7.0684421099434882</c:v>
                </c:pt>
                <c:pt idx="428">
                  <c:v>7.137761384091398</c:v>
                </c:pt>
                <c:pt idx="429">
                  <c:v>7.2080673912984752</c:v>
                </c:pt>
                <c:pt idx="430">
                  <c:v>7.2796008173091771</c:v>
                </c:pt>
                <c:pt idx="431">
                  <c:v>7.3524860857920791</c:v>
                </c:pt>
                <c:pt idx="432">
                  <c:v>7.4271035095950451</c:v>
                </c:pt>
                <c:pt idx="433">
                  <c:v>7.5025894646799731</c:v>
                </c:pt>
                <c:pt idx="434">
                  <c:v>7.5801135984336101</c:v>
                </c:pt>
                <c:pt idx="435">
                  <c:v>7.6588841745139469</c:v>
                </c:pt>
                <c:pt idx="436">
                  <c:v>7.7389478008467547</c:v>
                </c:pt>
                <c:pt idx="437">
                  <c:v>7.8196156669380326</c:v>
                </c:pt>
                <c:pt idx="438">
                  <c:v>7.9018278341974595</c:v>
                </c:pt>
                <c:pt idx="439">
                  <c:v>7.9853652030320452</c:v>
                </c:pt>
                <c:pt idx="440">
                  <c:v>8.070440952251511</c:v>
                </c:pt>
                <c:pt idx="441">
                  <c:v>8.1560524691162168</c:v>
                </c:pt>
                <c:pt idx="442">
                  <c:v>8.2437726871098764</c:v>
                </c:pt>
                <c:pt idx="443">
                  <c:v>8.3325925424039937</c:v>
                </c:pt>
                <c:pt idx="444">
                  <c:v>8.4236312869186207</c:v>
                </c:pt>
                <c:pt idx="445">
                  <c:v>8.515983320994124</c:v>
                </c:pt>
                <c:pt idx="446">
                  <c:v>8.6104869628939902</c:v>
                </c:pt>
                <c:pt idx="447">
                  <c:v>8.7069423425820194</c:v>
                </c:pt>
                <c:pt idx="448">
                  <c:v>8.8055230183375688</c:v>
                </c:pt>
                <c:pt idx="449">
                  <c:v>8.9047143032157585</c:v>
                </c:pt>
                <c:pt idx="450">
                  <c:v>9.0060474763553824</c:v>
                </c:pt>
                <c:pt idx="451">
                  <c:v>9.1085985228574451</c:v>
                </c:pt>
                <c:pt idx="452">
                  <c:v>9.2125517417790324</c:v>
                </c:pt>
                <c:pt idx="453">
                  <c:v>9.3162525415774589</c:v>
                </c:pt>
                <c:pt idx="454">
                  <c:v>9.4207177788289727</c:v>
                </c:pt>
                <c:pt idx="455">
                  <c:v>9.5251841747812627</c:v>
                </c:pt>
                <c:pt idx="456">
                  <c:v>9.6304989772865657</c:v>
                </c:pt>
                <c:pt idx="457">
                  <c:v>9.736930224843686</c:v>
                </c:pt>
                <c:pt idx="458">
                  <c:v>9.8454342982454346</c:v>
                </c:pt>
                <c:pt idx="459">
                  <c:v>9.9558989577407733</c:v>
                </c:pt>
                <c:pt idx="460">
                  <c:v>10.067968461043723</c:v>
                </c:pt>
                <c:pt idx="461">
                  <c:v>10.181685611863138</c:v>
                </c:pt>
                <c:pt idx="462">
                  <c:v>10.296522485152988</c:v>
                </c:pt>
                <c:pt idx="463">
                  <c:v>10.411840014440864</c:v>
                </c:pt>
                <c:pt idx="464">
                  <c:v>10.527041239925271</c:v>
                </c:pt>
                <c:pt idx="465">
                  <c:v>10.642997501047452</c:v>
                </c:pt>
                <c:pt idx="466">
                  <c:v>10.758712723785251</c:v>
                </c:pt>
                <c:pt idx="467">
                  <c:v>10.875692900050691</c:v>
                </c:pt>
                <c:pt idx="468">
                  <c:v>10.993465793629019</c:v>
                </c:pt>
                <c:pt idx="469">
                  <c:v>11.112172625915303</c:v>
                </c:pt>
                <c:pt idx="470">
                  <c:v>11.231140549543531</c:v>
                </c:pt>
                <c:pt idx="471">
                  <c:v>11.351312341121606</c:v>
                </c:pt>
                <c:pt idx="472">
                  <c:v>11.472536362736189</c:v>
                </c:pt>
                <c:pt idx="473">
                  <c:v>11.594962191642669</c:v>
                </c:pt>
                <c:pt idx="474">
                  <c:v>11.719316912506244</c:v>
                </c:pt>
                <c:pt idx="475">
                  <c:v>11.844882364190058</c:v>
                </c:pt>
                <c:pt idx="476">
                  <c:v>11.972103156592661</c:v>
                </c:pt>
                <c:pt idx="477">
                  <c:v>12.100580162914726</c:v>
                </c:pt>
                <c:pt idx="478">
                  <c:v>12.230813874257841</c:v>
                </c:pt>
                <c:pt idx="479">
                  <c:v>12.362713477178055</c:v>
                </c:pt>
                <c:pt idx="480">
                  <c:v>12.497133556671576</c:v>
                </c:pt>
                <c:pt idx="481">
                  <c:v>12.632627093384309</c:v>
                </c:pt>
                <c:pt idx="482">
                  <c:v>12.770036778435166</c:v>
                </c:pt>
                <c:pt idx="483">
                  <c:v>12.909596287899276</c:v>
                </c:pt>
                <c:pt idx="484">
                  <c:v>13.051383636917249</c:v>
                </c:pt>
                <c:pt idx="485">
                  <c:v>13.195822064414111</c:v>
                </c:pt>
                <c:pt idx="486">
                  <c:v>13.343220237244457</c:v>
                </c:pt>
                <c:pt idx="487">
                  <c:v>13.494488261061214</c:v>
                </c:pt>
                <c:pt idx="488">
                  <c:v>13.649229159727467</c:v>
                </c:pt>
                <c:pt idx="489">
                  <c:v>13.806973184472284</c:v>
                </c:pt>
                <c:pt idx="490">
                  <c:v>13.968011638818092</c:v>
                </c:pt>
                <c:pt idx="491">
                  <c:v>14.131653280167281</c:v>
                </c:pt>
                <c:pt idx="492">
                  <c:v>14.29872870336758</c:v>
                </c:pt>
                <c:pt idx="493">
                  <c:v>14.469494564511306</c:v>
                </c:pt>
                <c:pt idx="494">
                  <c:v>14.643993550313303</c:v>
                </c:pt>
                <c:pt idx="495">
                  <c:v>14.821419990953434</c:v>
                </c:pt>
                <c:pt idx="496">
                  <c:v>15.001887238897899</c:v>
                </c:pt>
                <c:pt idx="497">
                  <c:v>15.184958046987717</c:v>
                </c:pt>
              </c:numCache>
            </c:numRef>
          </c:xVal>
          <c:yVal>
            <c:numRef>
              <c:f>'Modulus Curves (2)'!$AA$5:$AA$502</c:f>
              <c:numCache>
                <c:formatCode>General</c:formatCode>
                <c:ptCount val="498"/>
                <c:pt idx="0">
                  <c:v>1.7976931348623157E+308</c:v>
                </c:pt>
                <c:pt idx="1">
                  <c:v>9.3306552264766785E-159</c:v>
                </c:pt>
                <c:pt idx="2">
                  <c:v>1.7976931348623157E+308</c:v>
                </c:pt>
                <c:pt idx="3">
                  <c:v>5.1258033044119538</c:v>
                </c:pt>
                <c:pt idx="4">
                  <c:v>2.3705202038966249</c:v>
                </c:pt>
                <c:pt idx="5">
                  <c:v>1.608187704913868</c:v>
                </c:pt>
                <c:pt idx="6">
                  <c:v>1.3668764205202268</c:v>
                </c:pt>
                <c:pt idx="7">
                  <c:v>1.2061524659895198</c:v>
                </c:pt>
                <c:pt idx="8">
                  <c:v>1.0387698044382641</c:v>
                </c:pt>
                <c:pt idx="9">
                  <c:v>0.94359367470599931</c:v>
                </c:pt>
                <c:pt idx="10">
                  <c:v>0.84300913228064622</c:v>
                </c:pt>
                <c:pt idx="11">
                  <c:v>0.78672070686596141</c:v>
                </c:pt>
                <c:pt idx="12">
                  <c:v>0.74513603319228849</c:v>
                </c:pt>
                <c:pt idx="13">
                  <c:v>0.70470548775776576</c:v>
                </c:pt>
                <c:pt idx="14">
                  <c:v>0.6696853600566427</c:v>
                </c:pt>
                <c:pt idx="15">
                  <c:v>0.63554769706454739</c:v>
                </c:pt>
                <c:pt idx="16">
                  <c:v>0.60203381283421464</c:v>
                </c:pt>
                <c:pt idx="17">
                  <c:v>0.57818082615704502</c:v>
                </c:pt>
                <c:pt idx="18">
                  <c:v>0.55129664292959779</c:v>
                </c:pt>
                <c:pt idx="19">
                  <c:v>0.52952725156868563</c:v>
                </c:pt>
                <c:pt idx="20">
                  <c:v>0.51497602820249178</c:v>
                </c:pt>
                <c:pt idx="21">
                  <c:v>0.50369408039655406</c:v>
                </c:pt>
                <c:pt idx="22">
                  <c:v>0.49472098922607705</c:v>
                </c:pt>
                <c:pt idx="23">
                  <c:v>0.48838692723374821</c:v>
                </c:pt>
                <c:pt idx="24">
                  <c:v>0.48129141125504382</c:v>
                </c:pt>
                <c:pt idx="25">
                  <c:v>0.4664963489101206</c:v>
                </c:pt>
                <c:pt idx="26">
                  <c:v>0.45600755982504526</c:v>
                </c:pt>
                <c:pt idx="27">
                  <c:v>0.44646466021344383</c:v>
                </c:pt>
                <c:pt idx="28">
                  <c:v>0.4383635146459226</c:v>
                </c:pt>
                <c:pt idx="29">
                  <c:v>0.4353839030692403</c:v>
                </c:pt>
                <c:pt idx="30">
                  <c:v>0.43615281359258046</c:v>
                </c:pt>
                <c:pt idx="31">
                  <c:v>0.43249217175965127</c:v>
                </c:pt>
                <c:pt idx="32">
                  <c:v>0.43214616250896376</c:v>
                </c:pt>
                <c:pt idx="33">
                  <c:v>0.42815344168632913</c:v>
                </c:pt>
                <c:pt idx="34">
                  <c:v>0.42529509843548957</c:v>
                </c:pt>
                <c:pt idx="35">
                  <c:v>0.41609561616545582</c:v>
                </c:pt>
                <c:pt idx="36">
                  <c:v>0.41174617915784445</c:v>
                </c:pt>
                <c:pt idx="37">
                  <c:v>0.40474237015558689</c:v>
                </c:pt>
                <c:pt idx="38">
                  <c:v>0.40103597174202227</c:v>
                </c:pt>
                <c:pt idx="39">
                  <c:v>0.39889111576923625</c:v>
                </c:pt>
                <c:pt idx="40">
                  <c:v>0.40099156270973763</c:v>
                </c:pt>
                <c:pt idx="41">
                  <c:v>0.40096159969261863</c:v>
                </c:pt>
                <c:pt idx="42">
                  <c:v>0.40467103171247071</c:v>
                </c:pt>
                <c:pt idx="43">
                  <c:v>0.40903555455010882</c:v>
                </c:pt>
                <c:pt idx="44">
                  <c:v>0.41325093526923257</c:v>
                </c:pt>
                <c:pt idx="45">
                  <c:v>0.41799654902594663</c:v>
                </c:pt>
                <c:pt idx="46">
                  <c:v>0.42333086546926019</c:v>
                </c:pt>
                <c:pt idx="47">
                  <c:v>0.42561671003867113</c:v>
                </c:pt>
                <c:pt idx="48">
                  <c:v>0.42817391767522067</c:v>
                </c:pt>
                <c:pt idx="49">
                  <c:v>0.4292650186863633</c:v>
                </c:pt>
                <c:pt idx="50">
                  <c:v>0.43250561031135387</c:v>
                </c:pt>
                <c:pt idx="51">
                  <c:v>0.43783670946647313</c:v>
                </c:pt>
                <c:pt idx="52">
                  <c:v>0.44512462250519275</c:v>
                </c:pt>
                <c:pt idx="53">
                  <c:v>0.45192522442386274</c:v>
                </c:pt>
                <c:pt idx="54">
                  <c:v>0.45827581922007093</c:v>
                </c:pt>
                <c:pt idx="55">
                  <c:v>0.46219193194124192</c:v>
                </c:pt>
                <c:pt idx="56">
                  <c:v>0.46587643497670722</c:v>
                </c:pt>
                <c:pt idx="57">
                  <c:v>0.46840566310392223</c:v>
                </c:pt>
                <c:pt idx="58">
                  <c:v>0.47533902709113579</c:v>
                </c:pt>
                <c:pt idx="59">
                  <c:v>0.47973953566196043</c:v>
                </c:pt>
                <c:pt idx="60">
                  <c:v>0.48619705137389635</c:v>
                </c:pt>
                <c:pt idx="61">
                  <c:v>0.48582927989138175</c:v>
                </c:pt>
                <c:pt idx="62">
                  <c:v>0.48910960503688317</c:v>
                </c:pt>
                <c:pt idx="63">
                  <c:v>0.49436392024437747</c:v>
                </c:pt>
                <c:pt idx="64">
                  <c:v>0.49939028509034317</c:v>
                </c:pt>
                <c:pt idx="65">
                  <c:v>0.50253185109694309</c:v>
                </c:pt>
                <c:pt idx="66">
                  <c:v>0.5065286287435079</c:v>
                </c:pt>
                <c:pt idx="67">
                  <c:v>0.50953878103693573</c:v>
                </c:pt>
                <c:pt idx="68">
                  <c:v>0.51213895121868536</c:v>
                </c:pt>
                <c:pt idx="69">
                  <c:v>0.51645195963798218</c:v>
                </c:pt>
                <c:pt idx="70">
                  <c:v>0.52049853767721954</c:v>
                </c:pt>
                <c:pt idx="71">
                  <c:v>0.52445066642698779</c:v>
                </c:pt>
                <c:pt idx="72">
                  <c:v>0.52645258453357913</c:v>
                </c:pt>
                <c:pt idx="73">
                  <c:v>0.52874615037823969</c:v>
                </c:pt>
                <c:pt idx="74">
                  <c:v>0.53036349316287057</c:v>
                </c:pt>
                <c:pt idx="75">
                  <c:v>0.53246284301646318</c:v>
                </c:pt>
                <c:pt idx="76">
                  <c:v>0.53927246945351459</c:v>
                </c:pt>
                <c:pt idx="77">
                  <c:v>0.55086889504657444</c:v>
                </c:pt>
                <c:pt idx="78">
                  <c:v>0.5621743545838136</c:v>
                </c:pt>
                <c:pt idx="79">
                  <c:v>0.56751813538845441</c:v>
                </c:pt>
                <c:pt idx="80">
                  <c:v>0.56639328633398223</c:v>
                </c:pt>
                <c:pt idx="81">
                  <c:v>0.56381232860868735</c:v>
                </c:pt>
                <c:pt idx="82">
                  <c:v>0.5651646039435172</c:v>
                </c:pt>
                <c:pt idx="83">
                  <c:v>0.57165361355288413</c:v>
                </c:pt>
                <c:pt idx="84">
                  <c:v>0.58138170586569915</c:v>
                </c:pt>
                <c:pt idx="85">
                  <c:v>0.58725194670996295</c:v>
                </c:pt>
                <c:pt idx="86">
                  <c:v>0.58060275518001803</c:v>
                </c:pt>
                <c:pt idx="87">
                  <c:v>0.57486033078122556</c:v>
                </c:pt>
                <c:pt idx="88">
                  <c:v>0.57948024289484279</c:v>
                </c:pt>
                <c:pt idx="89">
                  <c:v>0.59251752724580875</c:v>
                </c:pt>
                <c:pt idx="90">
                  <c:v>0.60727743777498977</c:v>
                </c:pt>
                <c:pt idx="91">
                  <c:v>0.62095892739138947</c:v>
                </c:pt>
                <c:pt idx="92">
                  <c:v>0.62936711892324115</c:v>
                </c:pt>
                <c:pt idx="93">
                  <c:v>0.63720131668716007</c:v>
                </c:pt>
                <c:pt idx="94">
                  <c:v>0.64071490341178172</c:v>
                </c:pt>
                <c:pt idx="95">
                  <c:v>0.6429336046460622</c:v>
                </c:pt>
                <c:pt idx="96">
                  <c:v>0.64993324055284707</c:v>
                </c:pt>
                <c:pt idx="97">
                  <c:v>0.66081464160706416</c:v>
                </c:pt>
                <c:pt idx="98">
                  <c:v>0.66234594692991755</c:v>
                </c:pt>
                <c:pt idx="99">
                  <c:v>0.65832956669876641</c:v>
                </c:pt>
                <c:pt idx="100">
                  <c:v>0.66118725438659887</c:v>
                </c:pt>
                <c:pt idx="101">
                  <c:v>0.66084945913898308</c:v>
                </c:pt>
                <c:pt idx="102">
                  <c:v>0.66338840076671579</c:v>
                </c:pt>
                <c:pt idx="103">
                  <c:v>0.66442742564573332</c:v>
                </c:pt>
                <c:pt idx="104">
                  <c:v>0.66188986507600245</c:v>
                </c:pt>
                <c:pt idx="105">
                  <c:v>0.6621296214503114</c:v>
                </c:pt>
                <c:pt idx="106">
                  <c:v>0.66362694715506421</c:v>
                </c:pt>
                <c:pt idx="107">
                  <c:v>0.66645343347695063</c:v>
                </c:pt>
                <c:pt idx="108">
                  <c:v>0.67043048311025621</c:v>
                </c:pt>
                <c:pt idx="109">
                  <c:v>0.67132401235116135</c:v>
                </c:pt>
                <c:pt idx="110">
                  <c:v>0.6760927258711068</c:v>
                </c:pt>
                <c:pt idx="111">
                  <c:v>0.68073851558322962</c:v>
                </c:pt>
                <c:pt idx="112">
                  <c:v>0.68330827695981255</c:v>
                </c:pt>
                <c:pt idx="113">
                  <c:v>0.69285769634201022</c:v>
                </c:pt>
                <c:pt idx="114">
                  <c:v>0.70773303005453714</c:v>
                </c:pt>
                <c:pt idx="115">
                  <c:v>0.70789667412059365</c:v>
                </c:pt>
                <c:pt idx="116">
                  <c:v>0.69874857339017005</c:v>
                </c:pt>
                <c:pt idx="117">
                  <c:v>0.68886399252614694</c:v>
                </c:pt>
                <c:pt idx="118">
                  <c:v>0.69302095163086064</c:v>
                </c:pt>
                <c:pt idx="119">
                  <c:v>0.70405759142970115</c:v>
                </c:pt>
                <c:pt idx="120">
                  <c:v>0.71674842752715928</c:v>
                </c:pt>
                <c:pt idx="121">
                  <c:v>0.72137223544035489</c:v>
                </c:pt>
                <c:pt idx="122">
                  <c:v>0.72612002538000964</c:v>
                </c:pt>
                <c:pt idx="123">
                  <c:v>0.74011376045308674</c:v>
                </c:pt>
                <c:pt idx="124">
                  <c:v>0.76663363500909265</c:v>
                </c:pt>
                <c:pt idx="125">
                  <c:v>0.78556983208618025</c:v>
                </c:pt>
                <c:pt idx="126">
                  <c:v>0.79031855835009124</c:v>
                </c:pt>
                <c:pt idx="127">
                  <c:v>0.78489257273480528</c:v>
                </c:pt>
                <c:pt idx="128">
                  <c:v>0.78280026677350512</c:v>
                </c:pt>
                <c:pt idx="129">
                  <c:v>0.79041889126259768</c:v>
                </c:pt>
                <c:pt idx="130">
                  <c:v>0.78885640811000535</c:v>
                </c:pt>
                <c:pt idx="131">
                  <c:v>0.78666969722030122</c:v>
                </c:pt>
                <c:pt idx="132">
                  <c:v>0.79185870913839185</c:v>
                </c:pt>
                <c:pt idx="133">
                  <c:v>0.80335579810473789</c:v>
                </c:pt>
                <c:pt idx="134">
                  <c:v>0.80116894392181903</c:v>
                </c:pt>
                <c:pt idx="135">
                  <c:v>0.80300177152634111</c:v>
                </c:pt>
                <c:pt idx="136">
                  <c:v>0.81976501774635968</c:v>
                </c:pt>
                <c:pt idx="137">
                  <c:v>0.84525094008595958</c:v>
                </c:pt>
                <c:pt idx="138">
                  <c:v>0.86005085401490111</c:v>
                </c:pt>
                <c:pt idx="139">
                  <c:v>0.85678497984284019</c:v>
                </c:pt>
                <c:pt idx="140">
                  <c:v>0.85505689713975674</c:v>
                </c:pt>
                <c:pt idx="141">
                  <c:v>0.85809162872506084</c:v>
                </c:pt>
                <c:pt idx="142">
                  <c:v>0.85703492481619026</c:v>
                </c:pt>
                <c:pt idx="143">
                  <c:v>0.85739159913725738</c:v>
                </c:pt>
                <c:pt idx="144">
                  <c:v>0.86224783861880816</c:v>
                </c:pt>
                <c:pt idx="145">
                  <c:v>0.8743012503290728</c:v>
                </c:pt>
                <c:pt idx="146">
                  <c:v>0.89085248707291631</c:v>
                </c:pt>
                <c:pt idx="147">
                  <c:v>0.8977686044955826</c:v>
                </c:pt>
                <c:pt idx="148">
                  <c:v>0.89819694733383126</c:v>
                </c:pt>
                <c:pt idx="149">
                  <c:v>0.89857100184358363</c:v>
                </c:pt>
                <c:pt idx="150">
                  <c:v>0.9111576590540249</c:v>
                </c:pt>
                <c:pt idx="151">
                  <c:v>0.93095037551606941</c:v>
                </c:pt>
                <c:pt idx="152">
                  <c:v>0.95823884926689551</c:v>
                </c:pt>
                <c:pt idx="153">
                  <c:v>0.97927244223593268</c:v>
                </c:pt>
                <c:pt idx="154">
                  <c:v>0.99149210452408998</c:v>
                </c:pt>
                <c:pt idx="155">
                  <c:v>0.98558105080991698</c:v>
                </c:pt>
                <c:pt idx="156">
                  <c:v>0.96562799511822694</c:v>
                </c:pt>
                <c:pt idx="157">
                  <c:v>0.95499670736292852</c:v>
                </c:pt>
                <c:pt idx="158">
                  <c:v>0.95311965645799257</c:v>
                </c:pt>
                <c:pt idx="159">
                  <c:v>0.95313940438921307</c:v>
                </c:pt>
                <c:pt idx="160">
                  <c:v>0.95874141027565041</c:v>
                </c:pt>
                <c:pt idx="161">
                  <c:v>0.97612832270896932</c:v>
                </c:pt>
                <c:pt idx="162">
                  <c:v>0.9930902225499092</c:v>
                </c:pt>
                <c:pt idx="163">
                  <c:v>1.0122516469771758</c:v>
                </c:pt>
                <c:pt idx="164">
                  <c:v>1.0215270195624222</c:v>
                </c:pt>
                <c:pt idx="165">
                  <c:v>1.0235975710195055</c:v>
                </c:pt>
                <c:pt idx="166">
                  <c:v>1.0294535324115972</c:v>
                </c:pt>
                <c:pt idx="167">
                  <c:v>1.0403802296426894</c:v>
                </c:pt>
                <c:pt idx="168">
                  <c:v>1.0349625926041663</c:v>
                </c:pt>
                <c:pt idx="169">
                  <c:v>1.0238555995080618</c:v>
                </c:pt>
                <c:pt idx="170">
                  <c:v>1.0287125430069675</c:v>
                </c:pt>
                <c:pt idx="171">
                  <c:v>1.0469055226487274</c:v>
                </c:pt>
                <c:pt idx="172">
                  <c:v>1.0616215359195484</c:v>
                </c:pt>
                <c:pt idx="173">
                  <c:v>1.0719421785354279</c:v>
                </c:pt>
                <c:pt idx="174">
                  <c:v>1.0768649715159697</c:v>
                </c:pt>
                <c:pt idx="175">
                  <c:v>1.0743038040841295</c:v>
                </c:pt>
                <c:pt idx="176">
                  <c:v>1.0707527686344234</c:v>
                </c:pt>
                <c:pt idx="177">
                  <c:v>1.0780687662566186</c:v>
                </c:pt>
                <c:pt idx="178">
                  <c:v>1.0880622506826418</c:v>
                </c:pt>
                <c:pt idx="179">
                  <c:v>1.0891553782867491</c:v>
                </c:pt>
                <c:pt idx="180">
                  <c:v>1.0804265012260581</c:v>
                </c:pt>
                <c:pt idx="181">
                  <c:v>1.0685393804704182</c:v>
                </c:pt>
                <c:pt idx="182">
                  <c:v>1.0565013352726329</c:v>
                </c:pt>
                <c:pt idx="183">
                  <c:v>1.0464249910759262</c:v>
                </c:pt>
                <c:pt idx="184">
                  <c:v>1.0537298036269072</c:v>
                </c:pt>
                <c:pt idx="185">
                  <c:v>1.0744310793169911</c:v>
                </c:pt>
                <c:pt idx="186">
                  <c:v>1.1005862185759148</c:v>
                </c:pt>
                <c:pt idx="187">
                  <c:v>1.1052956100086473</c:v>
                </c:pt>
                <c:pt idx="188">
                  <c:v>1.1210637272730546</c:v>
                </c:pt>
                <c:pt idx="189">
                  <c:v>1.1276061601871574</c:v>
                </c:pt>
                <c:pt idx="190">
                  <c:v>1.1297476656615699</c:v>
                </c:pt>
                <c:pt idx="191">
                  <c:v>1.1273307931360692</c:v>
                </c:pt>
                <c:pt idx="192">
                  <c:v>1.1243231032247647</c:v>
                </c:pt>
                <c:pt idx="193">
                  <c:v>1.120543494993522</c:v>
                </c:pt>
                <c:pt idx="194">
                  <c:v>1.1242018455286011</c:v>
                </c:pt>
                <c:pt idx="195">
                  <c:v>1.1253974714579413</c:v>
                </c:pt>
                <c:pt idx="196">
                  <c:v>1.1232048266027643</c:v>
                </c:pt>
                <c:pt idx="197">
                  <c:v>1.1250633965855719</c:v>
                </c:pt>
                <c:pt idx="198">
                  <c:v>1.13622706283908</c:v>
                </c:pt>
                <c:pt idx="199">
                  <c:v>1.1445471035437578</c:v>
                </c:pt>
                <c:pt idx="200">
                  <c:v>1.1500279197290004</c:v>
                </c:pt>
                <c:pt idx="201">
                  <c:v>1.1547634624509275</c:v>
                </c:pt>
                <c:pt idx="202">
                  <c:v>1.1562994817587608</c:v>
                </c:pt>
                <c:pt idx="203">
                  <c:v>1.1472684151201491</c:v>
                </c:pt>
                <c:pt idx="204">
                  <c:v>1.1409003807919227</c:v>
                </c:pt>
                <c:pt idx="205">
                  <c:v>1.1267672289831185</c:v>
                </c:pt>
                <c:pt idx="206">
                  <c:v>1.1355421203986134</c:v>
                </c:pt>
                <c:pt idx="207">
                  <c:v>1.1483859151169711</c:v>
                </c:pt>
                <c:pt idx="208">
                  <c:v>1.1498680394285881</c:v>
                </c:pt>
                <c:pt idx="209">
                  <c:v>1.1439831685465738</c:v>
                </c:pt>
                <c:pt idx="210">
                  <c:v>1.1458654273715554</c:v>
                </c:pt>
                <c:pt idx="211">
                  <c:v>1.1500910411015441</c:v>
                </c:pt>
                <c:pt idx="212">
                  <c:v>1.1487244036292528</c:v>
                </c:pt>
                <c:pt idx="213">
                  <c:v>1.1496720095450237</c:v>
                </c:pt>
                <c:pt idx="214">
                  <c:v>1.151342307527675</c:v>
                </c:pt>
                <c:pt idx="215">
                  <c:v>1.1528033620671274</c:v>
                </c:pt>
                <c:pt idx="216">
                  <c:v>1.1505904764666028</c:v>
                </c:pt>
                <c:pt idx="217">
                  <c:v>1.1510936434771293</c:v>
                </c:pt>
                <c:pt idx="218">
                  <c:v>1.1552046871652173</c:v>
                </c:pt>
                <c:pt idx="219">
                  <c:v>1.1606474331861087</c:v>
                </c:pt>
                <c:pt idx="220">
                  <c:v>1.165678558509825</c:v>
                </c:pt>
                <c:pt idx="221">
                  <c:v>1.1666707671784458</c:v>
                </c:pt>
                <c:pt idx="222">
                  <c:v>1.1667496532360782</c:v>
                </c:pt>
                <c:pt idx="223">
                  <c:v>1.1697235769501839</c:v>
                </c:pt>
                <c:pt idx="224">
                  <c:v>1.1727467481605014</c:v>
                </c:pt>
                <c:pt idx="225">
                  <c:v>1.1671900172407745</c:v>
                </c:pt>
                <c:pt idx="226">
                  <c:v>1.1656766448757045</c:v>
                </c:pt>
                <c:pt idx="227">
                  <c:v>1.1647996680827895</c:v>
                </c:pt>
                <c:pt idx="228">
                  <c:v>1.1858167528311194</c:v>
                </c:pt>
                <c:pt idx="229">
                  <c:v>1.2050207436611629</c:v>
                </c:pt>
                <c:pt idx="230">
                  <c:v>1.2170134507418211</c:v>
                </c:pt>
                <c:pt idx="231">
                  <c:v>1.2132739608383991</c:v>
                </c:pt>
                <c:pt idx="232">
                  <c:v>1.2165252798621355</c:v>
                </c:pt>
                <c:pt idx="233">
                  <c:v>1.2309272740318291</c:v>
                </c:pt>
                <c:pt idx="234">
                  <c:v>1.2421212422331556</c:v>
                </c:pt>
                <c:pt idx="235">
                  <c:v>1.2399471771992139</c:v>
                </c:pt>
                <c:pt idx="236">
                  <c:v>1.219582845613433</c:v>
                </c:pt>
                <c:pt idx="237">
                  <c:v>1.2013670202439739</c:v>
                </c:pt>
                <c:pt idx="238">
                  <c:v>1.1977883049210165</c:v>
                </c:pt>
                <c:pt idx="239">
                  <c:v>1.2039953917738218</c:v>
                </c:pt>
                <c:pt idx="240">
                  <c:v>1.1994093913361468</c:v>
                </c:pt>
                <c:pt idx="241">
                  <c:v>1.2014914185850911</c:v>
                </c:pt>
                <c:pt idx="242">
                  <c:v>1.1997627668043289</c:v>
                </c:pt>
                <c:pt idx="243">
                  <c:v>1.1944961307635549</c:v>
                </c:pt>
                <c:pt idx="244">
                  <c:v>1.1908675913518687</c:v>
                </c:pt>
                <c:pt idx="245">
                  <c:v>1.1853404206887388</c:v>
                </c:pt>
                <c:pt idx="246">
                  <c:v>1.1909412651191587</c:v>
                </c:pt>
                <c:pt idx="247">
                  <c:v>1.2052831475860888</c:v>
                </c:pt>
                <c:pt idx="248">
                  <c:v>1.2181945961456253</c:v>
                </c:pt>
                <c:pt idx="249">
                  <c:v>1.2297586830923812</c:v>
                </c:pt>
                <c:pt idx="250">
                  <c:v>1.2291276563393494</c:v>
                </c:pt>
                <c:pt idx="251">
                  <c:v>1.2305506349647042</c:v>
                </c:pt>
                <c:pt idx="252">
                  <c:v>1.2255335188185463</c:v>
                </c:pt>
                <c:pt idx="253">
                  <c:v>1.2247592597158412</c:v>
                </c:pt>
                <c:pt idx="254">
                  <c:v>1.231287946155309</c:v>
                </c:pt>
                <c:pt idx="255">
                  <c:v>1.2492678938187922</c:v>
                </c:pt>
                <c:pt idx="256">
                  <c:v>1.2664897856005934</c:v>
                </c:pt>
                <c:pt idx="257">
                  <c:v>1.2675653429287621</c:v>
                </c:pt>
                <c:pt idx="258">
                  <c:v>1.2602815852923783</c:v>
                </c:pt>
                <c:pt idx="259">
                  <c:v>1.2605528282109919</c:v>
                </c:pt>
                <c:pt idx="260">
                  <c:v>1.2565447164616093</c:v>
                </c:pt>
                <c:pt idx="261">
                  <c:v>1.2551181300814256</c:v>
                </c:pt>
                <c:pt idx="262">
                  <c:v>1.2552819840575937</c:v>
                </c:pt>
                <c:pt idx="263">
                  <c:v>1.2543029329872037</c:v>
                </c:pt>
                <c:pt idx="264">
                  <c:v>1.2564181357420134</c:v>
                </c:pt>
                <c:pt idx="265">
                  <c:v>1.2610466212010289</c:v>
                </c:pt>
                <c:pt idx="266">
                  <c:v>1.2600562975105138</c:v>
                </c:pt>
                <c:pt idx="267">
                  <c:v>1.255735809621545</c:v>
                </c:pt>
                <c:pt idx="268">
                  <c:v>1.2478838346126113</c:v>
                </c:pt>
                <c:pt idx="269">
                  <c:v>1.2439151329170399</c:v>
                </c:pt>
                <c:pt idx="270">
                  <c:v>1.243877629394933</c:v>
                </c:pt>
                <c:pt idx="271">
                  <c:v>1.2484469256159352</c:v>
                </c:pt>
                <c:pt idx="272">
                  <c:v>1.2513014029038638</c:v>
                </c:pt>
                <c:pt idx="273">
                  <c:v>1.2496464561546674</c:v>
                </c:pt>
                <c:pt idx="274">
                  <c:v>1.2572181209773206</c:v>
                </c:pt>
                <c:pt idx="275">
                  <c:v>1.2693641946900882</c:v>
                </c:pt>
                <c:pt idx="276">
                  <c:v>1.2709879717217505</c:v>
                </c:pt>
                <c:pt idx="277">
                  <c:v>1.2656147191408966</c:v>
                </c:pt>
                <c:pt idx="278">
                  <c:v>1.266877759686154</c:v>
                </c:pt>
                <c:pt idx="279">
                  <c:v>1.2791268794021107</c:v>
                </c:pt>
                <c:pt idx="280">
                  <c:v>1.2865808377459045</c:v>
                </c:pt>
                <c:pt idx="281">
                  <c:v>1.285470790188572</c:v>
                </c:pt>
                <c:pt idx="282">
                  <c:v>1.2776285730802723</c:v>
                </c:pt>
                <c:pt idx="283">
                  <c:v>1.2770826495330261</c:v>
                </c:pt>
                <c:pt idx="284">
                  <c:v>1.281783533105709</c:v>
                </c:pt>
                <c:pt idx="285">
                  <c:v>1.267231326873842</c:v>
                </c:pt>
                <c:pt idx="286">
                  <c:v>1.2437896867992035</c:v>
                </c:pt>
                <c:pt idx="287">
                  <c:v>1.2337451897799234</c:v>
                </c:pt>
                <c:pt idx="288">
                  <c:v>1.2483833205652017</c:v>
                </c:pt>
                <c:pt idx="289">
                  <c:v>1.2640449328610488</c:v>
                </c:pt>
                <c:pt idx="290">
                  <c:v>1.2620396659450708</c:v>
                </c:pt>
                <c:pt idx="291">
                  <c:v>1.2449509659530167</c:v>
                </c:pt>
                <c:pt idx="292">
                  <c:v>1.2337609054186804</c:v>
                </c:pt>
                <c:pt idx="293">
                  <c:v>1.2395560794454152</c:v>
                </c:pt>
                <c:pt idx="294">
                  <c:v>1.2555576567322968</c:v>
                </c:pt>
                <c:pt idx="295">
                  <c:v>1.270163759516292</c:v>
                </c:pt>
                <c:pt idx="296">
                  <c:v>1.2694311412624426</c:v>
                </c:pt>
                <c:pt idx="297">
                  <c:v>1.2589955116697662</c:v>
                </c:pt>
                <c:pt idx="298">
                  <c:v>1.2567337310959896</c:v>
                </c:pt>
                <c:pt idx="299">
                  <c:v>1.2646755198720385</c:v>
                </c:pt>
                <c:pt idx="300">
                  <c:v>1.2680239895620986</c:v>
                </c:pt>
                <c:pt idx="301">
                  <c:v>1.265712821818024</c:v>
                </c:pt>
                <c:pt idx="302">
                  <c:v>1.2646025880523029</c:v>
                </c:pt>
                <c:pt idx="303">
                  <c:v>1.2640274910956255</c:v>
                </c:pt>
                <c:pt idx="304">
                  <c:v>1.2609190832226378</c:v>
                </c:pt>
                <c:pt idx="305">
                  <c:v>1.2502348617916812</c:v>
                </c:pt>
                <c:pt idx="306">
                  <c:v>1.2490727409979585</c:v>
                </c:pt>
                <c:pt idx="307">
                  <c:v>1.2576799674889818</c:v>
                </c:pt>
                <c:pt idx="308">
                  <c:v>1.2653382434888858</c:v>
                </c:pt>
                <c:pt idx="309">
                  <c:v>1.2672113185792038</c:v>
                </c:pt>
                <c:pt idx="310">
                  <c:v>1.2724257780686057</c:v>
                </c:pt>
                <c:pt idx="311">
                  <c:v>1.2684627264679971</c:v>
                </c:pt>
                <c:pt idx="312">
                  <c:v>1.2697966654647281</c:v>
                </c:pt>
                <c:pt idx="313">
                  <c:v>1.2701088543803147</c:v>
                </c:pt>
                <c:pt idx="314">
                  <c:v>1.2771033976650894</c:v>
                </c:pt>
                <c:pt idx="315">
                  <c:v>1.2828209776000814</c:v>
                </c:pt>
                <c:pt idx="316">
                  <c:v>1.2689361394091137</c:v>
                </c:pt>
                <c:pt idx="317">
                  <c:v>1.251913296865218</c:v>
                </c:pt>
                <c:pt idx="318">
                  <c:v>1.2437880704423478</c:v>
                </c:pt>
                <c:pt idx="319">
                  <c:v>1.2659663708897884</c:v>
                </c:pt>
                <c:pt idx="320">
                  <c:v>1.3019339262702749</c:v>
                </c:pt>
                <c:pt idx="321">
                  <c:v>1.3311198548147565</c:v>
                </c:pt>
                <c:pt idx="322">
                  <c:v>1.3470293973120584</c:v>
                </c:pt>
                <c:pt idx="323">
                  <c:v>1.3490864246639895</c:v>
                </c:pt>
                <c:pt idx="324">
                  <c:v>1.3294473166047973</c:v>
                </c:pt>
                <c:pt idx="325">
                  <c:v>1.3160018863801668</c:v>
                </c:pt>
                <c:pt idx="326">
                  <c:v>1.3170533736491365</c:v>
                </c:pt>
                <c:pt idx="327">
                  <c:v>1.3261435114459477</c:v>
                </c:pt>
                <c:pt idx="328">
                  <c:v>1.335565268864956</c:v>
                </c:pt>
                <c:pt idx="329">
                  <c:v>1.3484699270130722</c:v>
                </c:pt>
                <c:pt idx="330">
                  <c:v>1.3645557886955189</c:v>
                </c:pt>
                <c:pt idx="331">
                  <c:v>1.367915951268968</c:v>
                </c:pt>
                <c:pt idx="332">
                  <c:v>1.3641280506670135</c:v>
                </c:pt>
                <c:pt idx="333">
                  <c:v>1.3557627446530949</c:v>
                </c:pt>
                <c:pt idx="334">
                  <c:v>1.3557157516826221</c:v>
                </c:pt>
                <c:pt idx="335">
                  <c:v>1.3505775645816152</c:v>
                </c:pt>
                <c:pt idx="336">
                  <c:v>1.3312508945406063</c:v>
                </c:pt>
                <c:pt idx="337">
                  <c:v>1.3038859875848077</c:v>
                </c:pt>
                <c:pt idx="338">
                  <c:v>1.2992742511683402</c:v>
                </c:pt>
                <c:pt idx="339">
                  <c:v>1.3174628760501725</c:v>
                </c:pt>
                <c:pt idx="340">
                  <c:v>1.355827904705408</c:v>
                </c:pt>
                <c:pt idx="341">
                  <c:v>1.3769586819755599</c:v>
                </c:pt>
                <c:pt idx="342">
                  <c:v>1.3611367055821895</c:v>
                </c:pt>
                <c:pt idx="343">
                  <c:v>1.3368657676191571</c:v>
                </c:pt>
                <c:pt idx="344">
                  <c:v>1.344833869416864</c:v>
                </c:pt>
                <c:pt idx="345">
                  <c:v>1.3658017631440291</c:v>
                </c:pt>
                <c:pt idx="346">
                  <c:v>1.365289699375783</c:v>
                </c:pt>
                <c:pt idx="347">
                  <c:v>1.3538247097329721</c:v>
                </c:pt>
                <c:pt idx="348">
                  <c:v>1.3484501082205513</c:v>
                </c:pt>
                <c:pt idx="349">
                  <c:v>1.3284846216725914</c:v>
                </c:pt>
                <c:pt idx="350">
                  <c:v>1.290474259348908</c:v>
                </c:pt>
                <c:pt idx="351">
                  <c:v>1.2605827358507555</c:v>
                </c:pt>
                <c:pt idx="352">
                  <c:v>1.2425239813138229</c:v>
                </c:pt>
                <c:pt idx="353">
                  <c:v>1.2541512936221169</c:v>
                </c:pt>
                <c:pt idx="354">
                  <c:v>1.27978233403535</c:v>
                </c:pt>
                <c:pt idx="355">
                  <c:v>1.2982265732481904</c:v>
                </c:pt>
                <c:pt idx="356">
                  <c:v>1.2974848413925515</c:v>
                </c:pt>
                <c:pt idx="357">
                  <c:v>1.2941065256166098</c:v>
                </c:pt>
                <c:pt idx="358">
                  <c:v>1.2821619187027991</c:v>
                </c:pt>
                <c:pt idx="359">
                  <c:v>1.2724128620692217</c:v>
                </c:pt>
                <c:pt idx="360">
                  <c:v>1.2698823449291343</c:v>
                </c:pt>
                <c:pt idx="361">
                  <c:v>1.2687109565027654</c:v>
                </c:pt>
                <c:pt idx="362">
                  <c:v>1.2727073892189054</c:v>
                </c:pt>
                <c:pt idx="363">
                  <c:v>1.2926530327019334</c:v>
                </c:pt>
                <c:pt idx="364">
                  <c:v>1.3011979971227241</c:v>
                </c:pt>
                <c:pt idx="365">
                  <c:v>1.2934326280935884</c:v>
                </c:pt>
                <c:pt idx="366">
                  <c:v>1.2798445749186</c:v>
                </c:pt>
                <c:pt idx="367">
                  <c:v>1.2610821280043962</c:v>
                </c:pt>
                <c:pt idx="368">
                  <c:v>1.24792628817322</c:v>
                </c:pt>
                <c:pt idx="369">
                  <c:v>1.2466825447759102</c:v>
                </c:pt>
                <c:pt idx="370">
                  <c:v>1.2543506816783663</c:v>
                </c:pt>
                <c:pt idx="371">
                  <c:v>1.2494419052619894</c:v>
                </c:pt>
                <c:pt idx="372">
                  <c:v>1.2232330862636123</c:v>
                </c:pt>
                <c:pt idx="373">
                  <c:v>1.2187931883084142</c:v>
                </c:pt>
                <c:pt idx="374">
                  <c:v>1.2500216970411768</c:v>
                </c:pt>
                <c:pt idx="375">
                  <c:v>1.2771443528330757</c:v>
                </c:pt>
                <c:pt idx="376">
                  <c:v>1.2837430767480058</c:v>
                </c:pt>
                <c:pt idx="377">
                  <c:v>1.2610455782437893</c:v>
                </c:pt>
                <c:pt idx="378">
                  <c:v>1.2383988935620645</c:v>
                </c:pt>
                <c:pt idx="379">
                  <c:v>1.2346284352974455</c:v>
                </c:pt>
                <c:pt idx="380">
                  <c:v>1.2549002740001503</c:v>
                </c:pt>
                <c:pt idx="381">
                  <c:v>1.2587328387833745</c:v>
                </c:pt>
                <c:pt idx="382">
                  <c:v>1.2518985864393282</c:v>
                </c:pt>
                <c:pt idx="383">
                  <c:v>1.2425151713314748</c:v>
                </c:pt>
                <c:pt idx="384">
                  <c:v>1.2360531762592915</c:v>
                </c:pt>
                <c:pt idx="385">
                  <c:v>1.2289019367166434</c:v>
                </c:pt>
                <c:pt idx="386">
                  <c:v>1.2249276802445781</c:v>
                </c:pt>
                <c:pt idx="387">
                  <c:v>1.2288998979816574</c:v>
                </c:pt>
                <c:pt idx="388">
                  <c:v>1.2266494299713939</c:v>
                </c:pt>
                <c:pt idx="389">
                  <c:v>1.2296781511826715</c:v>
                </c:pt>
                <c:pt idx="390">
                  <c:v>1.2354249256853265</c:v>
                </c:pt>
                <c:pt idx="391">
                  <c:v>1.2340857698099688</c:v>
                </c:pt>
                <c:pt idx="392">
                  <c:v>1.2216692789187953</c:v>
                </c:pt>
                <c:pt idx="393">
                  <c:v>1.2225600415575497</c:v>
                </c:pt>
                <c:pt idx="394">
                  <c:v>1.2482890011849439</c:v>
                </c:pt>
                <c:pt idx="395">
                  <c:v>1.2868477493087189</c:v>
                </c:pt>
                <c:pt idx="396">
                  <c:v>1.2873945865853798</c:v>
                </c:pt>
                <c:pt idx="397">
                  <c:v>1.2560800194733528</c:v>
                </c:pt>
                <c:pt idx="398">
                  <c:v>1.226196821707078</c:v>
                </c:pt>
                <c:pt idx="399">
                  <c:v>1.2110423906902998</c:v>
                </c:pt>
                <c:pt idx="400">
                  <c:v>1.208295393029176</c:v>
                </c:pt>
                <c:pt idx="401">
                  <c:v>1.196492323046872</c:v>
                </c:pt>
                <c:pt idx="402">
                  <c:v>1.1903911174699622</c:v>
                </c:pt>
                <c:pt idx="403">
                  <c:v>1.2039373692530591</c:v>
                </c:pt>
                <c:pt idx="404">
                  <c:v>1.2311606825515988</c:v>
                </c:pt>
                <c:pt idx="405">
                  <c:v>1.2424308482101711</c:v>
                </c:pt>
                <c:pt idx="406">
                  <c:v>1.2255616008520558</c:v>
                </c:pt>
                <c:pt idx="407">
                  <c:v>1.1966075212845666</c:v>
                </c:pt>
                <c:pt idx="408">
                  <c:v>1.1736687945561162</c:v>
                </c:pt>
                <c:pt idx="409">
                  <c:v>1.1595967426537725</c:v>
                </c:pt>
                <c:pt idx="410">
                  <c:v>1.1612747710810354</c:v>
                </c:pt>
                <c:pt idx="411">
                  <c:v>1.1647377196011708</c:v>
                </c:pt>
                <c:pt idx="412">
                  <c:v>1.1750387652388139</c:v>
                </c:pt>
                <c:pt idx="413">
                  <c:v>1.1863463795410336</c:v>
                </c:pt>
                <c:pt idx="414">
                  <c:v>1.2004313282701629</c:v>
                </c:pt>
                <c:pt idx="415">
                  <c:v>1.202138141773013</c:v>
                </c:pt>
                <c:pt idx="416">
                  <c:v>1.1854326834583546</c:v>
                </c:pt>
                <c:pt idx="417">
                  <c:v>1.1621257687335826</c:v>
                </c:pt>
                <c:pt idx="418">
                  <c:v>1.1513859670239119</c:v>
                </c:pt>
                <c:pt idx="419">
                  <c:v>1.1549778584504082</c:v>
                </c:pt>
                <c:pt idx="420">
                  <c:v>1.1718251088501257</c:v>
                </c:pt>
                <c:pt idx="421">
                  <c:v>1.1901293268712883</c:v>
                </c:pt>
                <c:pt idx="422">
                  <c:v>1.2142438309028207</c:v>
                </c:pt>
                <c:pt idx="423">
                  <c:v>1.2250449737046971</c:v>
                </c:pt>
                <c:pt idx="424">
                  <c:v>1.2090678814090525</c:v>
                </c:pt>
                <c:pt idx="425">
                  <c:v>1.1849590956297198</c:v>
                </c:pt>
                <c:pt idx="426">
                  <c:v>1.1732474259747459</c:v>
                </c:pt>
                <c:pt idx="427">
                  <c:v>1.1746458746837898</c:v>
                </c:pt>
                <c:pt idx="428">
                  <c:v>1.175063481105082</c:v>
                </c:pt>
                <c:pt idx="429">
                  <c:v>1.1719750042172252</c:v>
                </c:pt>
                <c:pt idx="430">
                  <c:v>1.1610109289887427</c:v>
                </c:pt>
                <c:pt idx="431">
                  <c:v>1.1441765757523785</c:v>
                </c:pt>
                <c:pt idx="432">
                  <c:v>1.1312289530985322</c:v>
                </c:pt>
                <c:pt idx="433">
                  <c:v>1.134884937382485</c:v>
                </c:pt>
                <c:pt idx="434">
                  <c:v>1.1536065200847241</c:v>
                </c:pt>
                <c:pt idx="435">
                  <c:v>1.1728624074473317</c:v>
                </c:pt>
                <c:pt idx="436">
                  <c:v>1.1786806011966957</c:v>
                </c:pt>
                <c:pt idx="437">
                  <c:v>1.1743841985086336</c:v>
                </c:pt>
                <c:pt idx="438">
                  <c:v>1.1648937443527041</c:v>
                </c:pt>
                <c:pt idx="439">
                  <c:v>1.158412521339798</c:v>
                </c:pt>
                <c:pt idx="440">
                  <c:v>1.1369627375597402</c:v>
                </c:pt>
                <c:pt idx="441">
                  <c:v>1.1232937555974842</c:v>
                </c:pt>
                <c:pt idx="442">
                  <c:v>1.1174555464999623</c:v>
                </c:pt>
                <c:pt idx="443">
                  <c:v>1.1095913688976948</c:v>
                </c:pt>
                <c:pt idx="444">
                  <c:v>1.0951507192514993</c:v>
                </c:pt>
                <c:pt idx="445">
                  <c:v>1.0945765971067887</c:v>
                </c:pt>
                <c:pt idx="446">
                  <c:v>1.110626830675143</c:v>
                </c:pt>
                <c:pt idx="447">
                  <c:v>1.1229658752981238</c:v>
                </c:pt>
                <c:pt idx="448">
                  <c:v>1.1136261754166887</c:v>
                </c:pt>
                <c:pt idx="449">
                  <c:v>1.0957986714455359</c:v>
                </c:pt>
                <c:pt idx="450">
                  <c:v>1.0955539146071864</c:v>
                </c:pt>
                <c:pt idx="451">
                  <c:v>1.1210150439039932</c:v>
                </c:pt>
                <c:pt idx="452">
                  <c:v>1.1505748741075621</c:v>
                </c:pt>
                <c:pt idx="453">
                  <c:v>1.1466295611948374</c:v>
                </c:pt>
                <c:pt idx="454">
                  <c:v>1.1278571469100358</c:v>
                </c:pt>
                <c:pt idx="455">
                  <c:v>1.1227722706549994</c:v>
                </c:pt>
                <c:pt idx="456">
                  <c:v>1.1213076499792309</c:v>
                </c:pt>
                <c:pt idx="457">
                  <c:v>1.1108862367096648</c:v>
                </c:pt>
                <c:pt idx="458">
                  <c:v>1.0995616509690793</c:v>
                </c:pt>
                <c:pt idx="459">
                  <c:v>1.0937905551296252</c:v>
                </c:pt>
                <c:pt idx="460">
                  <c:v>1.0947480041259721</c:v>
                </c:pt>
                <c:pt idx="461">
                  <c:v>1.0978069507884227</c:v>
                </c:pt>
                <c:pt idx="462">
                  <c:v>1.0992157251254946</c:v>
                </c:pt>
                <c:pt idx="463">
                  <c:v>1.0990939970471165</c:v>
                </c:pt>
                <c:pt idx="464">
                  <c:v>1.0941834722141612</c:v>
                </c:pt>
                <c:pt idx="465">
                  <c:v>1.0824517571670469</c:v>
                </c:pt>
                <c:pt idx="466">
                  <c:v>1.0764583072391634</c:v>
                </c:pt>
                <c:pt idx="467">
                  <c:v>1.074090465065169</c:v>
                </c:pt>
                <c:pt idx="468">
                  <c:v>1.0754270187123609</c:v>
                </c:pt>
                <c:pt idx="469">
                  <c:v>1.0688053953618533</c:v>
                </c:pt>
                <c:pt idx="470">
                  <c:v>1.0621455665286772</c:v>
                </c:pt>
                <c:pt idx="471">
                  <c:v>1.0605195561995506</c:v>
                </c:pt>
                <c:pt idx="472">
                  <c:v>1.0670973846082896</c:v>
                </c:pt>
                <c:pt idx="473">
                  <c:v>1.0664184061139772</c:v>
                </c:pt>
                <c:pt idx="474">
                  <c:v>1.071042909656104</c:v>
                </c:pt>
                <c:pt idx="475">
                  <c:v>1.0902953106986621</c:v>
                </c:pt>
                <c:pt idx="476">
                  <c:v>1.1009398246952029</c:v>
                </c:pt>
                <c:pt idx="477">
                  <c:v>1.1023026298204743</c:v>
                </c:pt>
                <c:pt idx="478">
                  <c:v>1.0895812362285828</c:v>
                </c:pt>
                <c:pt idx="479">
                  <c:v>1.0790904294901826</c:v>
                </c:pt>
                <c:pt idx="480">
                  <c:v>1.0791092348548563</c:v>
                </c:pt>
                <c:pt idx="481">
                  <c:v>1.0787541494583002</c:v>
                </c:pt>
                <c:pt idx="482">
                  <c:v>1.0741114860714296</c:v>
                </c:pt>
                <c:pt idx="483">
                  <c:v>1.0588835500524965</c:v>
                </c:pt>
                <c:pt idx="484">
                  <c:v>1.0385770165712613</c:v>
                </c:pt>
                <c:pt idx="485">
                  <c:v>1.0285288872586784</c:v>
                </c:pt>
                <c:pt idx="486">
                  <c:v>1.034819558553876</c:v>
                </c:pt>
                <c:pt idx="487">
                  <c:v>1.0425531163442132</c:v>
                </c:pt>
                <c:pt idx="488">
                  <c:v>1.0375801420633461</c:v>
                </c:pt>
                <c:pt idx="489">
                  <c:v>1.0327363088465</c:v>
                </c:pt>
                <c:pt idx="490">
                  <c:v>1.0454418326883956</c:v>
                </c:pt>
                <c:pt idx="491">
                  <c:v>1.0452925330049196</c:v>
                </c:pt>
                <c:pt idx="492">
                  <c:v>1.014968346052354</c:v>
                </c:pt>
                <c:pt idx="493">
                  <c:v>0.97854963139694784</c:v>
                </c:pt>
                <c:pt idx="494">
                  <c:v>0.9723590776309875</c:v>
                </c:pt>
                <c:pt idx="495">
                  <c:v>0.97772440769915758</c:v>
                </c:pt>
                <c:pt idx="496">
                  <c:v>0.98231598409982734</c:v>
                </c:pt>
                <c:pt idx="497">
                  <c:v>0.99083395432922161</c:v>
                </c:pt>
              </c:numCache>
            </c:numRef>
          </c:yVal>
          <c:smooth val="1"/>
          <c:extLst xmlns:c16r2="http://schemas.microsoft.com/office/drawing/2015/06/chart">
            <c:ext xmlns:c16="http://schemas.microsoft.com/office/drawing/2014/chart" uri="{C3380CC4-5D6E-409C-BE32-E72D297353CC}">
              <c16:uniqueId val="{00000003-390B-4904-849A-817401528DA3}"/>
            </c:ext>
          </c:extLst>
        </c:ser>
        <c:dLbls>
          <c:showLegendKey val="0"/>
          <c:showVal val="0"/>
          <c:showCatName val="0"/>
          <c:showSerName val="0"/>
          <c:showPercent val="0"/>
          <c:showBubbleSize val="0"/>
        </c:dLbls>
        <c:axId val="324135168"/>
        <c:axId val="342906368"/>
      </c:scatterChart>
      <c:valAx>
        <c:axId val="324135168"/>
        <c:scaling>
          <c:orientation val="minMax"/>
          <c:max val="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Displacement (µm)</a:t>
                </a:r>
              </a:p>
            </c:rich>
          </c:tx>
          <c:overlay val="0"/>
          <c:spPr>
            <a:noFill/>
            <a:ln>
              <a:noFill/>
            </a:ln>
            <a:effectLst/>
          </c:spPr>
        </c:title>
        <c:numFmt formatCode="General" sourceLinked="1"/>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2906368"/>
        <c:crosses val="autoZero"/>
        <c:crossBetween val="midCat"/>
      </c:valAx>
      <c:valAx>
        <c:axId val="342906368"/>
        <c:scaling>
          <c:orientation val="minMax"/>
          <c:max val="3.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Young's Modulus (GPa)</a:t>
                </a:r>
              </a:p>
            </c:rich>
          </c:tx>
          <c:overlay val="0"/>
          <c:spPr>
            <a:noFill/>
            <a:ln>
              <a:noFill/>
            </a:ln>
            <a:effectLst/>
          </c:spPr>
        </c:title>
        <c:numFmt formatCode="General" sourceLinked="1"/>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4135168"/>
        <c:crossesAt val="0"/>
        <c:crossBetween val="midCat"/>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newsletter trial</Template>
  <TotalTime>49</TotalTime>
  <Pages>3</Pages>
  <Words>835</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5845</CharactersWithSpaces>
  <SharedDoc>false</SharedDoc>
  <HLinks>
    <vt:vector size="30" baseType="variant">
      <vt:variant>
        <vt:i4>2228263</vt:i4>
      </vt:variant>
      <vt:variant>
        <vt:i4>24</vt:i4>
      </vt:variant>
      <vt:variant>
        <vt:i4>0</vt:i4>
      </vt:variant>
      <vt:variant>
        <vt:i4>5</vt:i4>
      </vt:variant>
      <vt:variant>
        <vt:lpwstr>http://www.ebatco.com/</vt:lpwstr>
      </vt:variant>
      <vt:variant>
        <vt:lpwstr/>
      </vt:variant>
      <vt:variant>
        <vt:i4>5898349</vt:i4>
      </vt:variant>
      <vt:variant>
        <vt:i4>21</vt:i4>
      </vt:variant>
      <vt:variant>
        <vt:i4>0</vt:i4>
      </vt:variant>
      <vt:variant>
        <vt:i4>5</vt:i4>
      </vt:variant>
      <vt:variant>
        <vt:lpwstr>mailto:info@ebatco.com</vt:lpwstr>
      </vt:variant>
      <vt:variant>
        <vt:lpwstr/>
      </vt:variant>
      <vt:variant>
        <vt:i4>5898349</vt:i4>
      </vt:variant>
      <vt:variant>
        <vt:i4>18</vt:i4>
      </vt:variant>
      <vt:variant>
        <vt:i4>0</vt:i4>
      </vt:variant>
      <vt:variant>
        <vt:i4>5</vt:i4>
      </vt:variant>
      <vt:variant>
        <vt:lpwstr>mailto:info@ebatco.com</vt:lpwstr>
      </vt:variant>
      <vt:variant>
        <vt:lpwstr/>
      </vt:variant>
      <vt:variant>
        <vt:i4>458774</vt:i4>
      </vt:variant>
      <vt:variant>
        <vt:i4>9</vt:i4>
      </vt:variant>
      <vt:variant>
        <vt:i4>0</vt:i4>
      </vt:variant>
      <vt:variant>
        <vt:i4>5</vt:i4>
      </vt:variant>
      <vt:variant>
        <vt:lpwstr>https://itunes.apple.com/us/podcast/on-subrogation/id1440520250?mt=2&amp;i=1000429359945</vt:lpwstr>
      </vt:variant>
      <vt:variant>
        <vt:lpwstr/>
      </vt:variant>
      <vt:variant>
        <vt:i4>4391007</vt:i4>
      </vt:variant>
      <vt:variant>
        <vt:i4>6</vt:i4>
      </vt:variant>
      <vt:variant>
        <vt:i4>0</vt:i4>
      </vt:variant>
      <vt:variant>
        <vt:i4>5</vt:i4>
      </vt:variant>
      <vt:variant>
        <vt:lpwstr>https://www.rathbonegroup.com/podcast/on-subro-live-chemicals-can-tell-the-story/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Farel</dc:creator>
  <cp:lastModifiedBy>James Schroder</cp:lastModifiedBy>
  <cp:revision>12</cp:revision>
  <cp:lastPrinted>2011-11-29T15:28:00Z</cp:lastPrinted>
  <dcterms:created xsi:type="dcterms:W3CDTF">2020-06-29T22:30:00Z</dcterms:created>
  <dcterms:modified xsi:type="dcterms:W3CDTF">2020-07-01T15:19:00Z</dcterms:modified>
</cp:coreProperties>
</file>